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>
      <v:fill r:id="rId7" o:title="ISC_Revista_Gabarito_fundo" type="tile"/>
    </v:background>
  </w:background>
  <w:body>
    <w:p w14:paraId="6E00C3A4" w14:textId="77777777" w:rsidR="000A0F61" w:rsidRPr="007B4817" w:rsidRDefault="004915F2" w:rsidP="007B4817">
      <w:pPr>
        <w:pStyle w:val="Titulo"/>
      </w:pPr>
      <w:r w:rsidRPr="007B4817">
        <w:t xml:space="preserve">Modelo para submissão de </w:t>
      </w:r>
      <w:r w:rsidR="009E6F64" w:rsidRPr="007B4817">
        <w:t xml:space="preserve">relato de </w:t>
      </w:r>
      <w:r w:rsidRPr="007B4817">
        <w:t>Produto Técnico-Tecnológico (PTT)</w:t>
      </w:r>
    </w:p>
    <w:p w14:paraId="2E5E67B6" w14:textId="77777777" w:rsidR="009E6F64" w:rsidRPr="009E6F64" w:rsidRDefault="009E6F64" w:rsidP="00A52246">
      <w:pPr>
        <w:pStyle w:val="Corpodetexto"/>
      </w:pPr>
    </w:p>
    <w:p w14:paraId="76BD71C7" w14:textId="77777777" w:rsidR="008E5F75" w:rsidRDefault="004915F2" w:rsidP="00601269">
      <w:r w:rsidRPr="007C3E80">
        <w:t xml:space="preserve">Este modelo foi elaborado para </w:t>
      </w:r>
      <w:r w:rsidR="001F715C">
        <w:t xml:space="preserve">orientar a </w:t>
      </w:r>
      <w:r w:rsidRPr="007C3E80">
        <w:t>submissão</w:t>
      </w:r>
      <w:r w:rsidR="001F715C">
        <w:t xml:space="preserve"> </w:t>
      </w:r>
      <w:r w:rsidRPr="007C3E80">
        <w:t>de</w:t>
      </w:r>
      <w:r w:rsidR="00270CE3">
        <w:t xml:space="preserve"> relato de</w:t>
      </w:r>
      <w:r w:rsidRPr="007C3E80">
        <w:t xml:space="preserve"> Produto Técnico-Tecnológico (PTT</w:t>
      </w:r>
      <w:r w:rsidR="002E6E26">
        <w:t>) à</w:t>
      </w:r>
      <w:r w:rsidRPr="007C3E80">
        <w:t xml:space="preserve"> Revista do Tribunal de Contas da União (RTCU)</w:t>
      </w:r>
      <w:r w:rsidR="00FF7437">
        <w:t>. O manuscrito submetido deve apresentar e descrever o PTT desenvolvido, e não o produto em si</w:t>
      </w:r>
      <w:r w:rsidR="009027AF">
        <w:t>, observando as diretrizes editoriais e acadêmicas do periódico</w:t>
      </w:r>
      <w:r w:rsidRPr="007C3E80">
        <w:t xml:space="preserve"> e os padrões de normalização da Associação Brasileira de Normas Técnicas (ABNT), conforme orientações constantes no </w:t>
      </w:r>
      <w:hyperlink r:id="rId12">
        <w:r w:rsidR="008E5F75" w:rsidRPr="007C3E80">
          <w:rPr>
            <w:rStyle w:val="Hyperlink"/>
            <w:i/>
            <w:iCs/>
            <w:u w:val="single"/>
          </w:rPr>
          <w:t>Guia de editoração do Tribunal de Contas da União</w:t>
        </w:r>
      </w:hyperlink>
      <w:r w:rsidRPr="007C3E80">
        <w:t>.</w:t>
      </w:r>
    </w:p>
    <w:p w14:paraId="5CC2D621" w14:textId="77777777" w:rsidR="00AB7993" w:rsidRPr="007C3E80" w:rsidRDefault="00AB7993" w:rsidP="00601269"/>
    <w:p w14:paraId="399D8D20" w14:textId="77777777" w:rsidR="008E5F75" w:rsidRDefault="004915F2" w:rsidP="00601269">
      <w:r w:rsidRPr="007C3E80">
        <w:t>O autor deve seguir a estrutura proposta e desenvolver, em cada tópico, o conteúdo descrito na respectiva seção, de modo a assegurar a padronização, a qualidade acadêmica, a consistência metodológica e a adequação formal do manuscrito submetido.</w:t>
      </w:r>
    </w:p>
    <w:p w14:paraId="6C3BD5FF" w14:textId="77777777" w:rsidR="00A52246" w:rsidRDefault="00A52246" w:rsidP="00601269"/>
    <w:p w14:paraId="4E8D7B84" w14:textId="77777777" w:rsidR="0021028D" w:rsidRDefault="0021028D" w:rsidP="00601269">
      <w:r w:rsidRPr="00EB378D">
        <w:t>Considerando a diversidade d</w:t>
      </w:r>
      <w:r>
        <w:t>e</w:t>
      </w:r>
      <w:r w:rsidRPr="00EB378D">
        <w:t xml:space="preserve"> modalidades de P</w:t>
      </w:r>
      <w:r>
        <w:t>TT</w:t>
      </w:r>
      <w:r w:rsidRPr="00EB378D">
        <w:t>, determinados campos deste modelo pode</w:t>
      </w:r>
      <w:r>
        <w:t>m</w:t>
      </w:r>
      <w:r w:rsidRPr="00EB378D">
        <w:t xml:space="preserve"> não se aplicar ao trabalho submetido. Nesses casos, o autor deve indicar “Não se aplica”, quando pertinente, em vez de exclu</w:t>
      </w:r>
      <w:r w:rsidR="002B32DF">
        <w:t>í-los</w:t>
      </w:r>
      <w:r w:rsidRPr="00EB378D">
        <w:t xml:space="preserve"> ou </w:t>
      </w:r>
      <w:r w:rsidR="00024930" w:rsidRPr="00EB378D">
        <w:t>deixá-</w:t>
      </w:r>
      <w:r w:rsidR="00024930">
        <w:t>lo</w:t>
      </w:r>
      <w:r w:rsidR="002B32DF">
        <w:t>s</w:t>
      </w:r>
      <w:r w:rsidR="00024930">
        <w:t xml:space="preserve"> </w:t>
      </w:r>
      <w:r w:rsidRPr="00EB378D">
        <w:t>sem preenchimento.</w:t>
      </w:r>
    </w:p>
    <w:p w14:paraId="24C855BD" w14:textId="77777777" w:rsidR="00AB7993" w:rsidRPr="007C3E80" w:rsidRDefault="00AB7993" w:rsidP="00601269"/>
    <w:p w14:paraId="348E04E2" w14:textId="77777777" w:rsidR="008E5F75" w:rsidRDefault="004915F2" w:rsidP="00601269">
      <w:r w:rsidRPr="007C3E80">
        <w:t xml:space="preserve">Para fins editoriais, a Revista adota como referência categorias e tipologias </w:t>
      </w:r>
      <w:r w:rsidR="00F51A67">
        <w:t xml:space="preserve">de PTT </w:t>
      </w:r>
      <w:r w:rsidRPr="007C3E80">
        <w:t xml:space="preserve">alinhadas às diretrizes da Área 27 (administração pública e de empresas, ciências contábeis e turismo) da </w:t>
      </w:r>
      <w:hyperlink r:id="rId13">
        <w:r w:rsidR="008E5F75" w:rsidRPr="00A40525">
          <w:rPr>
            <w:rStyle w:val="EstiloHyperlinkSublinhado"/>
          </w:rPr>
          <w:t>Coordenação de Aperfeiçoamento de Pessoal de Nível Superior (Capes)</w:t>
        </w:r>
      </w:hyperlink>
      <w:r w:rsidRPr="007C3E80">
        <w:t>. No momento da submissão, o autor deve informar a modalidade do trabalho submetido e, quando aplicável, o estágio de maturidade do produto. São admitidas, dentre outras</w:t>
      </w:r>
      <w:r w:rsidR="000150F7">
        <w:t xml:space="preserve"> </w:t>
      </w:r>
      <w:r w:rsidRPr="007C3E80">
        <w:t>modalidades</w:t>
      </w:r>
      <w:r w:rsidR="000150F7">
        <w:t>, as</w:t>
      </w:r>
      <w:r w:rsidRPr="007C3E80">
        <w:t xml:space="preserve"> relacionadas a seguir.</w:t>
      </w:r>
    </w:p>
    <w:p w14:paraId="475E280B" w14:textId="77777777" w:rsidR="007669B8" w:rsidRPr="007C3E80" w:rsidRDefault="007669B8" w:rsidP="00601269"/>
    <w:p w14:paraId="023314F4" w14:textId="77777777" w:rsidR="008E5F75" w:rsidRPr="00CE6A67" w:rsidRDefault="004915F2" w:rsidP="00CD3A08">
      <w:pPr>
        <w:pStyle w:val="PargrafodaLista"/>
      </w:pPr>
      <w:r w:rsidRPr="00CE6A67">
        <w:t>Relatório técnico conclusivo: documento detalhado que apresenta diagnóstico, análise, proposta de intervenção, implementação ou solução de problema organizacional real.</w:t>
      </w:r>
    </w:p>
    <w:p w14:paraId="7CB777C7" w14:textId="77777777" w:rsidR="008E5F75" w:rsidRPr="00CE6A67" w:rsidRDefault="004915F2" w:rsidP="00CD3A08">
      <w:pPr>
        <w:pStyle w:val="PargrafodaLista"/>
      </w:pPr>
      <w:r w:rsidRPr="00CE6A67">
        <w:t>Processo, tecnologia, produto ou material não patenteável: modelo de gestão, metodologia de avaliação, ferramenta organizacional, protocolo, instrumento técnico ou solução aplicada não sujeita a patenteamento.</w:t>
      </w:r>
    </w:p>
    <w:p w14:paraId="257B14C5" w14:textId="77777777" w:rsidR="008E5F75" w:rsidRPr="00CE6A67" w:rsidRDefault="004915F2" w:rsidP="00CD3A08">
      <w:pPr>
        <w:pStyle w:val="PargrafodaLista"/>
      </w:pPr>
      <w:r w:rsidRPr="00CE6A67">
        <w:lastRenderedPageBreak/>
        <w:t>Software ou aplicativo: sistema computacional, plataforma de gestão, painel, ferramenta digital ou aplicativo desenvolvido para otimizar processo, serviço, análise, controle ou tomada de decisão.</w:t>
      </w:r>
    </w:p>
    <w:p w14:paraId="7DD87D57" w14:textId="77777777" w:rsidR="008E5F75" w:rsidRPr="00CE6A67" w:rsidRDefault="004915F2" w:rsidP="00CD3A08">
      <w:pPr>
        <w:pStyle w:val="PargrafodaLista"/>
      </w:pPr>
      <w:r w:rsidRPr="00CE6A67">
        <w:t>Tecnologia social: solução reaplicável, desenvolvida ou validada com participação da comunidade, voltada à resolução de problema de governança, inclusão, cidadania, controle social ou redução de desigualdades.</w:t>
      </w:r>
    </w:p>
    <w:p w14:paraId="754D6026" w14:textId="77777777" w:rsidR="008E5F75" w:rsidRPr="00CE6A67" w:rsidRDefault="004915F2" w:rsidP="00CD3A08">
      <w:pPr>
        <w:pStyle w:val="PargrafodaLista"/>
      </w:pPr>
      <w:r w:rsidRPr="00CE6A67">
        <w:t>Empresa ou organização social inovadora: criação ou estruturação de organização baseada em método gerencial, arranjo institucional, modelo de atuação ou solução inovadores.</w:t>
      </w:r>
    </w:p>
    <w:p w14:paraId="346E8139" w14:textId="77777777" w:rsidR="008E5F75" w:rsidRPr="00CE6A67" w:rsidRDefault="004915F2" w:rsidP="00CD3A08">
      <w:pPr>
        <w:pStyle w:val="PargrafodaLista"/>
      </w:pPr>
      <w:r w:rsidRPr="00CE6A67">
        <w:t>Norma ou marco regulatório:</w:t>
      </w:r>
      <w:r w:rsidR="0050405F" w:rsidRPr="00CE6A67">
        <w:t xml:space="preserve"> </w:t>
      </w:r>
      <w:r w:rsidRPr="00CE6A67">
        <w:t>diretriz, minuta normativa, proposta de lei, regulamento interno, regimento, protocolo institucional ou instrumento similar.</w:t>
      </w:r>
    </w:p>
    <w:p w14:paraId="0E604572" w14:textId="77777777" w:rsidR="008E5F75" w:rsidRPr="00CE6A67" w:rsidRDefault="004915F2" w:rsidP="00CD3A08">
      <w:pPr>
        <w:pStyle w:val="PargrafodaLista"/>
      </w:pPr>
      <w:r w:rsidRPr="00CE6A67">
        <w:t xml:space="preserve">Patente: título de propriedade intelectual relativo </w:t>
      </w:r>
      <w:r w:rsidR="009374E3" w:rsidRPr="00CE6A67">
        <w:t>à</w:t>
      </w:r>
      <w:r w:rsidRPr="00CE6A67">
        <w:t xml:space="preserve"> invenção, processo, produto ou modelo utilitário.</w:t>
      </w:r>
    </w:p>
    <w:p w14:paraId="1E54E2CF" w14:textId="77777777" w:rsidR="008E5F75" w:rsidRPr="00CE6A67" w:rsidRDefault="004915F2" w:rsidP="00CD3A08">
      <w:pPr>
        <w:pStyle w:val="PargrafodaLista"/>
      </w:pPr>
      <w:r w:rsidRPr="00CE6A67">
        <w:t>Produto ou processo em sigilo: inovação voltada a organização pública, empresa, governo ou comunidade, protegida por segredo institucional, estratégico ou industrial, mediante termo de confidencialidade ou documentação equivalente.</w:t>
      </w:r>
    </w:p>
    <w:p w14:paraId="398DE21C" w14:textId="77777777" w:rsidR="008E5F75" w:rsidRPr="00CE6A67" w:rsidRDefault="004915F2" w:rsidP="00CD3A08">
      <w:pPr>
        <w:pStyle w:val="PargrafodaLista"/>
      </w:pPr>
      <w:r w:rsidRPr="00CE6A67">
        <w:t>Base de dados técnico-científica: estruturação, curadoria, integração ou modelagem de dados complexos destinados à pesquisa aplicada, à gestão, ao controle, à avaliação, ao monitoramento ou à tomada de decisão.</w:t>
      </w:r>
    </w:p>
    <w:p w14:paraId="13282DE2" w14:textId="77777777" w:rsidR="008E5F75" w:rsidRPr="00CE6A67" w:rsidRDefault="004915F2" w:rsidP="00CD3A08">
      <w:pPr>
        <w:pStyle w:val="PargrafodaLista"/>
      </w:pPr>
      <w:r w:rsidRPr="00CE6A67">
        <w:t>Material didático: estudo de caso, apostila metodológica, manual técnico, guia prático, trilha de aprendizagem, cartilha ou material instrucional organizado.</w:t>
      </w:r>
    </w:p>
    <w:p w14:paraId="0774E530" w14:textId="77777777" w:rsidR="008E5F75" w:rsidRPr="00CE6A67" w:rsidRDefault="004915F2" w:rsidP="00CD3A08">
      <w:pPr>
        <w:pStyle w:val="PargrafodaLista"/>
      </w:pPr>
      <w:r w:rsidRPr="00CE6A67">
        <w:t>Curso de formação profissional: desenvolvimento, aplicação e avaliação de treinamento, capacitação, formação continuada ou educação executiva.</w:t>
      </w:r>
    </w:p>
    <w:p w14:paraId="2A890AC0" w14:textId="77777777" w:rsidR="008E5F75" w:rsidRPr="00CE6A67" w:rsidRDefault="004915F2" w:rsidP="00CD3A08">
      <w:pPr>
        <w:pStyle w:val="PargrafodaLista"/>
      </w:pPr>
      <w:r w:rsidRPr="00CE6A67">
        <w:t>Relato ou artigo tecnológico: texto técnico-científico que descreve a aplicação de conhecimento, método, ferramenta ou solução na resolução de problema real de mercado, gestão pública, organização ou sociedade, acompanhado de evidências de desenvolvimento, validação ou uso.</w:t>
      </w:r>
    </w:p>
    <w:p w14:paraId="666E36F2" w14:textId="77777777" w:rsidR="001B5C46" w:rsidRDefault="001B5C46" w:rsidP="00601269">
      <w:pPr>
        <w:rPr>
          <w:rFonts w:cs="Arial"/>
        </w:rPr>
      </w:pPr>
    </w:p>
    <w:p w14:paraId="2D3EE1E5" w14:textId="77777777" w:rsidR="004E5FB0" w:rsidRDefault="004E5FB0" w:rsidP="00601269">
      <w:r w:rsidRPr="00992611">
        <w:t xml:space="preserve">Para informações complementares sobre as modalidades e a caracterização dos PTTs, o </w:t>
      </w:r>
      <w:hyperlink r:id="rId14" w:history="1">
        <w:r w:rsidRPr="0081664D">
          <w:rPr>
            <w:rStyle w:val="EstiloHyperlinkSublinhado"/>
            <w:i/>
            <w:iCs/>
          </w:rPr>
          <w:t>Relatório do Grupo de Trabalho Produção Técnica</w:t>
        </w:r>
      </w:hyperlink>
      <w:r w:rsidRPr="00992611">
        <w:t>, da Capes (2019)</w:t>
      </w:r>
      <w:r>
        <w:t>, pode ser consultado</w:t>
      </w:r>
      <w:r w:rsidRPr="00992611">
        <w:t>.</w:t>
      </w:r>
    </w:p>
    <w:p w14:paraId="606CCAF5" w14:textId="77777777" w:rsidR="001B5C46" w:rsidRPr="007C3E80" w:rsidRDefault="001B5C46" w:rsidP="00601269"/>
    <w:p w14:paraId="48B2FEC2" w14:textId="77777777" w:rsidR="00F672AF" w:rsidRPr="007C3E80" w:rsidRDefault="000A0F61" w:rsidP="00601269">
      <w:r w:rsidRPr="007C3E80">
        <w:lastRenderedPageBreak/>
        <w:t>Quando o caso envolve sigilo, dado sensível, informação estratégica ou restrição institucional de divulgação, o autor deve apresentar versão publicável do PTT e documentação comprobatória compatível, podendo ser solicitada evidência adicional em caráter reservado.</w:t>
      </w:r>
    </w:p>
    <w:p w14:paraId="15E42595" w14:textId="77777777" w:rsidR="002B67B4" w:rsidRPr="007C3E80" w:rsidRDefault="002B67B4">
      <w:pPr>
        <w:rPr>
          <w:rFonts w:cs="Arial"/>
          <w:color w:val="156082" w:themeColor="accent1"/>
          <w:bdr w:val="single" w:sz="8" w:space="0" w:color="156082" w:themeColor="accent1"/>
          <w:shd w:val="clear" w:color="auto" w:fill="DAE9F7" w:themeFill="text2" w:themeFillTint="1A"/>
        </w:rPr>
      </w:pPr>
      <w:r w:rsidRPr="007C3E80">
        <w:rPr>
          <w:rFonts w:cs="Arial"/>
          <w:color w:val="156082" w:themeColor="accent1"/>
          <w:bdr w:val="single" w:sz="8" w:space="0" w:color="156082" w:themeColor="accent1"/>
          <w:shd w:val="clear" w:color="auto" w:fill="DAE9F7" w:themeFill="text2" w:themeFillTint="1A"/>
        </w:rPr>
        <w:br w:type="page"/>
      </w:r>
    </w:p>
    <w:p w14:paraId="6C827515" w14:textId="77777777" w:rsidR="00347E08" w:rsidRPr="007C3E80" w:rsidRDefault="00347E08" w:rsidP="00A52246">
      <w:pPr>
        <w:pStyle w:val="RTCUreadotrabalho"/>
      </w:pPr>
      <w:commentRangeStart w:id="0"/>
      <w:r w:rsidRPr="007C3E80">
        <w:lastRenderedPageBreak/>
        <w:t>ÁREA DO TRABALHO</w:t>
      </w:r>
      <w:commentRangeEnd w:id="0"/>
      <w:r w:rsidR="0001218F" w:rsidRPr="007C3E80">
        <w:rPr>
          <w:rStyle w:val="Refdecomentrio"/>
          <w:sz w:val="24"/>
          <w:szCs w:val="24"/>
        </w:rPr>
        <w:commentReference w:id="0"/>
      </w:r>
    </w:p>
    <w:p w14:paraId="63D28A0F" w14:textId="77777777" w:rsidR="00112422" w:rsidRPr="007C3E80" w:rsidRDefault="004915F2" w:rsidP="0009495F">
      <w:pPr>
        <w:pStyle w:val="RTCUModalidadedoPTT"/>
      </w:pPr>
      <w:commentRangeStart w:id="1"/>
      <w:r w:rsidRPr="0009495F">
        <w:t>MODALIDADE DO PTT</w:t>
      </w:r>
      <w:commentRangeEnd w:id="1"/>
      <w:r w:rsidR="0001218F" w:rsidRPr="007C3E80">
        <w:rPr>
          <w:rStyle w:val="Refdecomentrio"/>
          <w:sz w:val="24"/>
          <w:szCs w:val="24"/>
        </w:rPr>
        <w:commentReference w:id="1"/>
      </w:r>
    </w:p>
    <w:p w14:paraId="1F073CCA" w14:textId="77777777" w:rsidR="008E5F75" w:rsidRPr="007C3E80" w:rsidRDefault="004915F2" w:rsidP="00A52246">
      <w:pPr>
        <w:pStyle w:val="RTCUEstgiodematuridade"/>
      </w:pPr>
      <w:commentRangeStart w:id="2"/>
      <w:r w:rsidRPr="007C3E80">
        <w:t>ESTÁGIO DE</w:t>
      </w:r>
      <w:r w:rsidR="00347E08" w:rsidRPr="007C3E80">
        <w:t xml:space="preserve"> </w:t>
      </w:r>
      <w:r w:rsidRPr="007C3E80">
        <w:t>MATURIDADE DO PRODUTO (se aplicável)</w:t>
      </w:r>
      <w:commentRangeEnd w:id="2"/>
      <w:r w:rsidR="0001218F" w:rsidRPr="007C3E80">
        <w:rPr>
          <w:rStyle w:val="Refdecomentrio"/>
          <w:sz w:val="24"/>
          <w:szCs w:val="24"/>
        </w:rPr>
        <w:commentReference w:id="2"/>
      </w:r>
    </w:p>
    <w:p w14:paraId="73B3D4F7" w14:textId="77777777" w:rsidR="008E5F75" w:rsidRPr="007C3E80" w:rsidRDefault="004915F2" w:rsidP="00883BA5">
      <w:pPr>
        <w:pStyle w:val="TituloPrincipal"/>
      </w:pPr>
      <w:bookmarkStart w:id="3" w:name="título-do-produtoprojeto"/>
      <w:commentRangeStart w:id="4"/>
      <w:r w:rsidRPr="007C3E80">
        <w:t>TÍTULO DO PRODUTO/PROJETO</w:t>
      </w:r>
      <w:commentRangeEnd w:id="4"/>
      <w:r w:rsidR="0001218F">
        <w:rPr>
          <w:rStyle w:val="Refdecomentrio"/>
          <w:sz w:val="36"/>
          <w:szCs w:val="28"/>
        </w:rPr>
        <w:commentReference w:id="4"/>
      </w:r>
      <w:r w:rsidR="000B5661">
        <w:t xml:space="preserve"> em Português</w:t>
      </w:r>
    </w:p>
    <w:p w14:paraId="54FE01CA" w14:textId="77777777" w:rsidR="008E5F75" w:rsidRPr="00B75DDA" w:rsidRDefault="004915F2" w:rsidP="00EA413A">
      <w:pPr>
        <w:pStyle w:val="Ttulo2"/>
      </w:pPr>
      <w:r w:rsidRPr="00B75DDA">
        <w:t>Subtítulo, se há</w:t>
      </w:r>
    </w:p>
    <w:p w14:paraId="2F97782D" w14:textId="77777777" w:rsidR="008E5F75" w:rsidRPr="007C3E80" w:rsidRDefault="004915F2" w:rsidP="00883BA5">
      <w:pPr>
        <w:pStyle w:val="TituloPrincipal"/>
      </w:pPr>
      <w:bookmarkStart w:id="5" w:name="título-do-produtoprojeto-em-inglês"/>
      <w:bookmarkEnd w:id="3"/>
      <w:r w:rsidRPr="007C3E80">
        <w:t>TÍTULO DO PRODUTO/PROJETO EM INGLÊS</w:t>
      </w:r>
    </w:p>
    <w:p w14:paraId="60EA2F5C" w14:textId="77777777" w:rsidR="008E5F75" w:rsidRPr="007C3E80" w:rsidRDefault="004915F2" w:rsidP="00651FBE">
      <w:pPr>
        <w:pStyle w:val="Ttulo2"/>
      </w:pPr>
      <w:r w:rsidRPr="007C3E80">
        <w:t>Subtítulo, se há</w:t>
      </w:r>
    </w:p>
    <w:p w14:paraId="1327D489" w14:textId="77777777" w:rsidR="008E5F75" w:rsidRPr="007C3E80" w:rsidRDefault="004915F2" w:rsidP="00883BA5">
      <w:pPr>
        <w:pStyle w:val="TituloPrincipal"/>
      </w:pPr>
      <w:bookmarkStart w:id="6" w:name="título-do-produtoprojeto-em-espanhol"/>
      <w:bookmarkEnd w:id="5"/>
      <w:r w:rsidRPr="007C3E80">
        <w:t>TÍTULO DO PRODUTO/PROJETO EM ESPANHOL</w:t>
      </w:r>
    </w:p>
    <w:p w14:paraId="7A1145C3" w14:textId="77777777" w:rsidR="008E5F75" w:rsidRPr="007C3E80" w:rsidRDefault="004915F2" w:rsidP="00651FBE">
      <w:pPr>
        <w:pStyle w:val="Ttulo2"/>
      </w:pPr>
      <w:r w:rsidRPr="007C3E80">
        <w:t>Subtítulo, se há</w:t>
      </w:r>
    </w:p>
    <w:p w14:paraId="03AE3A50" w14:textId="77777777" w:rsidR="008E5F75" w:rsidRPr="007C3E80" w:rsidRDefault="004915F2" w:rsidP="00651FBE">
      <w:pPr>
        <w:pStyle w:val="Ttulo1"/>
      </w:pPr>
      <w:bookmarkStart w:id="7" w:name="resumo-todas-as-letras-maiusculas"/>
      <w:bookmarkEnd w:id="6"/>
      <w:commentRangeStart w:id="8"/>
      <w:r w:rsidRPr="007C3E80">
        <w:t>RESUMO</w:t>
      </w:r>
      <w:commentRangeEnd w:id="8"/>
      <w:r w:rsidR="0001218F" w:rsidRPr="007C3E80">
        <w:rPr>
          <w:rStyle w:val="Refdecomentrio"/>
          <w:sz w:val="28"/>
          <w:szCs w:val="28"/>
        </w:rPr>
        <w:commentReference w:id="8"/>
      </w:r>
    </w:p>
    <w:p w14:paraId="4DFFB4E7" w14:textId="77777777" w:rsidR="005D3E77" w:rsidRDefault="00846AA6" w:rsidP="00A52246">
      <w:pPr>
        <w:pStyle w:val="Corpodetexto"/>
      </w:pPr>
      <w:r w:rsidRPr="00A52246">
        <w:t xml:space="preserve">Lorem ipsum dolor sit amet, consectetuer adipiscing elit. Ut purus elit, vestibulum </w:t>
      </w:r>
      <w:r w:rsidR="009374E3" w:rsidRPr="00A52246">
        <w:t>ut, placerat</w:t>
      </w:r>
      <w:r w:rsidRPr="00A52246">
        <w:t xml:space="preserve"> ac, adipiscing vitae, felis. Curabitur dictum gravida mauris</w:t>
      </w:r>
    </w:p>
    <w:p w14:paraId="65CBD157" w14:textId="77777777" w:rsidR="0051192C" w:rsidRPr="00A52246" w:rsidRDefault="0051192C" w:rsidP="00A52246">
      <w:pPr>
        <w:pStyle w:val="Corpodetexto"/>
      </w:pPr>
    </w:p>
    <w:p w14:paraId="572AE520" w14:textId="77777777" w:rsidR="008E5F75" w:rsidRPr="007C3E80" w:rsidRDefault="004915F2" w:rsidP="00A52246">
      <w:pPr>
        <w:pStyle w:val="Corpodetexto"/>
      </w:pPr>
      <w:commentRangeStart w:id="9"/>
      <w:r w:rsidRPr="007C3E80">
        <w:rPr>
          <w:rFonts w:eastAsiaTheme="majorEastAsia"/>
          <w:b/>
          <w:bCs/>
          <w:color w:val="0F4761" w:themeColor="accent1" w:themeShade="BF"/>
        </w:rPr>
        <w:t>Palavras-chave</w:t>
      </w:r>
      <w:r w:rsidRPr="007C3E80">
        <w:t>: xxxx; xxxx; xxxxx; xxxx; xxxx; xxxx.</w:t>
      </w:r>
      <w:commentRangeEnd w:id="9"/>
      <w:r w:rsidR="00CB0E3A" w:rsidRPr="007C3E80">
        <w:rPr>
          <w:rStyle w:val="Refdecomentrio"/>
          <w:sz w:val="24"/>
          <w:szCs w:val="24"/>
        </w:rPr>
        <w:commentReference w:id="9"/>
      </w:r>
    </w:p>
    <w:p w14:paraId="23A4D365" w14:textId="77777777" w:rsidR="008E5F75" w:rsidRPr="0081664D" w:rsidRDefault="004915F2" w:rsidP="00651FBE">
      <w:pPr>
        <w:pStyle w:val="AbstractTitle"/>
        <w:rPr>
          <w:lang w:val="en-US"/>
        </w:rPr>
      </w:pPr>
      <w:bookmarkStart w:id="10" w:name="abstract-todas-as-letras-maiuxfasculas"/>
      <w:bookmarkEnd w:id="7"/>
      <w:commentRangeStart w:id="11"/>
      <w:r w:rsidRPr="0081664D">
        <w:rPr>
          <w:lang w:val="en-US"/>
        </w:rPr>
        <w:t>ABSTRACT</w:t>
      </w:r>
      <w:commentRangeEnd w:id="11"/>
      <w:r w:rsidR="00CB0E3A" w:rsidRPr="007C3E80">
        <w:rPr>
          <w:rStyle w:val="Refdecomentrio"/>
          <w:sz w:val="28"/>
          <w:szCs w:val="28"/>
          <w:lang w:val="en-US"/>
        </w:rPr>
        <w:commentReference w:id="11"/>
      </w:r>
    </w:p>
    <w:p w14:paraId="054E8A35" w14:textId="77777777" w:rsidR="00D63F35" w:rsidRDefault="00846AA6" w:rsidP="00147AD9">
      <w:pPr>
        <w:pStyle w:val="Abstract"/>
      </w:pPr>
      <w:r w:rsidRPr="0081664D">
        <w:rPr>
          <w:lang w:val="en-US"/>
        </w:rPr>
        <w:t xml:space="preserve">Lorem ipsum dolor sit amet, consectetuer adipiscing elit. </w:t>
      </w:r>
      <w:r w:rsidRPr="00A52246">
        <w:t xml:space="preserve">Ut purus elit, vestibulum </w:t>
      </w:r>
      <w:r w:rsidR="009374E3" w:rsidRPr="00A52246">
        <w:t>ut, placerat</w:t>
      </w:r>
      <w:r w:rsidRPr="00A52246">
        <w:t xml:space="preserve"> ac, adipiscing vitae, felis. Curabitur dictum gravida mauris</w:t>
      </w:r>
    </w:p>
    <w:p w14:paraId="3118D5CB" w14:textId="77777777" w:rsidR="0051192C" w:rsidRPr="00A52246" w:rsidRDefault="0051192C" w:rsidP="00A52246">
      <w:pPr>
        <w:pStyle w:val="Corpodetexto"/>
        <w:rPr>
          <w:i/>
          <w:iCs/>
        </w:rPr>
      </w:pPr>
    </w:p>
    <w:p w14:paraId="20CE8B9D" w14:textId="77777777" w:rsidR="008E5F75" w:rsidRPr="00D25302" w:rsidRDefault="004915F2" w:rsidP="0014074A">
      <w:pPr>
        <w:pStyle w:val="Abstract"/>
        <w:rPr>
          <w:b/>
          <w:bCs/>
        </w:rPr>
      </w:pPr>
      <w:commentRangeStart w:id="12"/>
      <w:r w:rsidRPr="0014074A">
        <w:rPr>
          <w:rStyle w:val="RTCUkeywordsChar"/>
        </w:rPr>
        <w:t>Keywords</w:t>
      </w:r>
      <w:r w:rsidRPr="00D25302">
        <w:t>: xxxx; xxxx; xxxxx; xxxx; xxxx; xxxx.</w:t>
      </w:r>
      <w:bookmarkStart w:id="13" w:name="X3d642aec7f0e12f9d68a119bf14408044e2e488"/>
      <w:bookmarkEnd w:id="13"/>
      <w:commentRangeEnd w:id="12"/>
      <w:r w:rsidR="00CB0E3A" w:rsidRPr="00D25302">
        <w:rPr>
          <w:rStyle w:val="Refdecomentrio"/>
          <w:b/>
          <w:bCs/>
          <w:sz w:val="24"/>
          <w:szCs w:val="24"/>
        </w:rPr>
        <w:commentReference w:id="12"/>
      </w:r>
    </w:p>
    <w:p w14:paraId="2ECEC8B9" w14:textId="77777777" w:rsidR="008E5F75" w:rsidRPr="0081664D" w:rsidRDefault="004915F2" w:rsidP="00651FBE">
      <w:pPr>
        <w:pStyle w:val="AbstractTitle"/>
        <w:rPr>
          <w:lang w:val="en-US"/>
        </w:rPr>
      </w:pPr>
      <w:bookmarkStart w:id="14" w:name="resumen-todas-as-letras-maiuxfasculas"/>
      <w:bookmarkEnd w:id="10"/>
      <w:commentRangeStart w:id="15"/>
      <w:r w:rsidRPr="0081664D">
        <w:rPr>
          <w:lang w:val="en-US"/>
        </w:rPr>
        <w:t>RESUMEN</w:t>
      </w:r>
      <w:commentRangeEnd w:id="15"/>
      <w:r w:rsidR="00CB0E3A" w:rsidRPr="007C3E80">
        <w:rPr>
          <w:rStyle w:val="Refdecomentrio"/>
          <w:sz w:val="28"/>
          <w:szCs w:val="28"/>
          <w:lang w:val="en-US"/>
        </w:rPr>
        <w:commentReference w:id="15"/>
      </w:r>
    </w:p>
    <w:p w14:paraId="4DF72E02" w14:textId="77777777" w:rsidR="00846AA6" w:rsidRDefault="00846AA6" w:rsidP="00147AD9">
      <w:pPr>
        <w:pStyle w:val="Abstract"/>
      </w:pPr>
      <w:r w:rsidRPr="0081664D">
        <w:rPr>
          <w:lang w:val="en-US"/>
        </w:rPr>
        <w:t xml:space="preserve">Lorem ipsum dolor sit amet, consectetuer adipiscing elit. </w:t>
      </w:r>
      <w:r w:rsidRPr="00A52246">
        <w:t xml:space="preserve">Ut purus elit, vestibulum </w:t>
      </w:r>
      <w:r w:rsidR="009374E3" w:rsidRPr="00A52246">
        <w:t>ut, placerat</w:t>
      </w:r>
      <w:r w:rsidRPr="00A52246">
        <w:t xml:space="preserve"> ac, adipiscing vitae, felis. Curabitur dictum gravida mauris</w:t>
      </w:r>
    </w:p>
    <w:p w14:paraId="1EACE389" w14:textId="77777777" w:rsidR="0051192C" w:rsidRPr="00A52246" w:rsidRDefault="0051192C" w:rsidP="00A52246">
      <w:pPr>
        <w:pStyle w:val="Corpodetexto"/>
        <w:rPr>
          <w:i/>
          <w:iCs/>
        </w:rPr>
      </w:pPr>
    </w:p>
    <w:p w14:paraId="69A1CC51" w14:textId="77777777" w:rsidR="00D63F35" w:rsidRPr="00A52246" w:rsidRDefault="004915F2" w:rsidP="0014074A">
      <w:pPr>
        <w:pStyle w:val="Abstract"/>
      </w:pPr>
      <w:commentRangeStart w:id="16"/>
      <w:r w:rsidRPr="00A52246">
        <w:rPr>
          <w:rFonts w:eastAsiaTheme="majorEastAsia"/>
          <w:b/>
          <w:bCs/>
          <w:color w:val="0F4761" w:themeColor="accent1" w:themeShade="BF"/>
        </w:rPr>
        <w:t>Palabras-clave</w:t>
      </w:r>
      <w:r w:rsidRPr="00A52246">
        <w:rPr>
          <w:rFonts w:eastAsiaTheme="majorEastAsia"/>
          <w:color w:val="156082" w:themeColor="accent1"/>
        </w:rPr>
        <w:t>:</w:t>
      </w:r>
      <w:r w:rsidRPr="00A52246">
        <w:t xml:space="preserve"> xxxx; xxxx; xxxxx; xxxx; xxxx; xxxx.</w:t>
      </w:r>
      <w:bookmarkStart w:id="17" w:name="X770de365b25c97b2a87dc7fe79e7248df8d5dde"/>
      <w:bookmarkEnd w:id="17"/>
      <w:commentRangeEnd w:id="16"/>
      <w:r w:rsidR="00CB0E3A" w:rsidRPr="00A52246">
        <w:rPr>
          <w:rStyle w:val="Refdecomentrio"/>
          <w:sz w:val="24"/>
          <w:szCs w:val="24"/>
        </w:rPr>
        <w:commentReference w:id="16"/>
      </w:r>
    </w:p>
    <w:p w14:paraId="7F283F8D" w14:textId="77777777" w:rsidR="00D63F35" w:rsidRPr="007C3E80" w:rsidRDefault="004915F2" w:rsidP="00651FBE">
      <w:pPr>
        <w:pStyle w:val="Ttulo1"/>
      </w:pPr>
      <w:bookmarkStart w:id="18" w:name="X20c1408afa75803e2708488653eea148ce595da"/>
      <w:bookmarkEnd w:id="14"/>
      <w:commentRangeStart w:id="19"/>
      <w:r w:rsidRPr="007C3E80">
        <w:t>APRESENTAÇÃO EXECUTIV</w:t>
      </w:r>
      <w:r w:rsidR="0030064A">
        <w:t>a</w:t>
      </w:r>
      <w:commentRangeEnd w:id="19"/>
      <w:r w:rsidR="00CB0E3A" w:rsidRPr="007C3E80">
        <w:rPr>
          <w:rStyle w:val="Refdecomentrio"/>
          <w:sz w:val="28"/>
          <w:szCs w:val="28"/>
        </w:rPr>
        <w:commentReference w:id="19"/>
      </w:r>
    </w:p>
    <w:p w14:paraId="461AF54A" w14:textId="77777777" w:rsidR="004C57A1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1340F579" w14:textId="77777777" w:rsidR="008E5F75" w:rsidRPr="007C3E80" w:rsidRDefault="004213B8" w:rsidP="00651FBE">
      <w:pPr>
        <w:pStyle w:val="Ttulo1"/>
      </w:pPr>
      <w:bookmarkStart w:id="20" w:name="introdução"/>
      <w:bookmarkEnd w:id="18"/>
      <w:r w:rsidRPr="007C3E80">
        <w:t>1</w:t>
      </w:r>
      <w:r w:rsidR="00014493" w:rsidRPr="007C3E80">
        <w:tab/>
      </w:r>
      <w:commentRangeStart w:id="21"/>
      <w:r w:rsidR="004915F2" w:rsidRPr="007C3E80">
        <w:rPr>
          <w:rStyle w:val="SectionNumber"/>
        </w:rPr>
        <w:t>INTRODUÇÃO</w:t>
      </w:r>
      <w:commentRangeEnd w:id="21"/>
      <w:r w:rsidR="00B0574D" w:rsidRPr="007C3E80">
        <w:rPr>
          <w:rStyle w:val="Refdecomentrio"/>
          <w:sz w:val="28"/>
          <w:szCs w:val="28"/>
        </w:rPr>
        <w:commentReference w:id="21"/>
      </w:r>
    </w:p>
    <w:p w14:paraId="3E15D16A" w14:textId="77777777" w:rsidR="00D63F35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660F9AA9" w14:textId="77777777" w:rsidR="004C57A1" w:rsidRPr="007C3E80" w:rsidRDefault="000C68BD" w:rsidP="00651FBE">
      <w:pPr>
        <w:pStyle w:val="Ttulo1"/>
      </w:pPr>
      <w:bookmarkStart w:id="22" w:name="contextualização-e-fundamentação"/>
      <w:bookmarkEnd w:id="20"/>
      <w:r w:rsidRPr="007C3E80">
        <w:t>2</w:t>
      </w:r>
      <w:r w:rsidR="00014493" w:rsidRPr="007C3E80">
        <w:tab/>
      </w:r>
      <w:commentRangeStart w:id="23"/>
      <w:r w:rsidR="004915F2" w:rsidRPr="007C3E80">
        <w:t>CONTEXTUALIZAÇÃO E FUNDAMENTAÇÃO</w:t>
      </w:r>
      <w:commentRangeEnd w:id="23"/>
      <w:r w:rsidR="00B0574D" w:rsidRPr="007C3E80">
        <w:rPr>
          <w:rStyle w:val="Refdecomentrio"/>
          <w:sz w:val="28"/>
          <w:szCs w:val="28"/>
        </w:rPr>
        <w:commentReference w:id="23"/>
      </w:r>
    </w:p>
    <w:p w14:paraId="7FAD2659" w14:textId="77777777" w:rsidR="004C57A1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30A5262F" w14:textId="77777777" w:rsidR="00B115CE" w:rsidRPr="007C3E80" w:rsidRDefault="000C68BD" w:rsidP="00651FBE">
      <w:pPr>
        <w:pStyle w:val="Ttulo1"/>
      </w:pPr>
      <w:bookmarkStart w:id="24" w:name="objetivo"/>
      <w:bookmarkEnd w:id="22"/>
      <w:r w:rsidRPr="007C3E80">
        <w:t>3</w:t>
      </w:r>
      <w:r w:rsidR="00014493" w:rsidRPr="007C3E80">
        <w:tab/>
      </w:r>
      <w:commentRangeStart w:id="25"/>
      <w:r w:rsidR="004915F2" w:rsidRPr="007C3E80">
        <w:t>OBJETIVO</w:t>
      </w:r>
      <w:commentRangeEnd w:id="25"/>
      <w:r w:rsidR="00B0574D">
        <w:rPr>
          <w:rStyle w:val="Refdecomentrio"/>
          <w:sz w:val="28"/>
          <w:szCs w:val="28"/>
        </w:rPr>
        <w:commentReference w:id="25"/>
      </w:r>
      <w:r w:rsidR="00F845F8">
        <w:t>(</w:t>
      </w:r>
      <w:r w:rsidR="00C92101">
        <w:t>s</w:t>
      </w:r>
      <w:r w:rsidR="00F845F8">
        <w:t>)</w:t>
      </w:r>
    </w:p>
    <w:p w14:paraId="4AB6AAAC" w14:textId="77777777" w:rsidR="004C57A1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5CBE5AE7" w14:textId="77777777" w:rsidR="004C57A1" w:rsidRPr="007C3E80" w:rsidRDefault="000C68BD" w:rsidP="00651FBE">
      <w:pPr>
        <w:pStyle w:val="Ttulo1"/>
      </w:pPr>
      <w:bookmarkStart w:id="26" w:name="Xbea7b8c8001b8bc1d9253e50b0ef6a74d50f4e1"/>
      <w:bookmarkEnd w:id="24"/>
      <w:r w:rsidRPr="007C3E80">
        <w:t>4</w:t>
      </w:r>
      <w:r w:rsidR="00014493" w:rsidRPr="007C3E80">
        <w:tab/>
      </w:r>
      <w:commentRangeStart w:id="27"/>
      <w:r w:rsidR="004915F2" w:rsidRPr="007C3E80">
        <w:t>CARACTERIZAÇÃO</w:t>
      </w:r>
      <w:commentRangeEnd w:id="27"/>
      <w:r w:rsidR="00B0574D" w:rsidRPr="007C3E80">
        <w:rPr>
          <w:rStyle w:val="Refdecomentrio"/>
          <w:sz w:val="28"/>
          <w:szCs w:val="28"/>
        </w:rPr>
        <w:commentReference w:id="27"/>
      </w:r>
    </w:p>
    <w:p w14:paraId="0DB248A1" w14:textId="77777777" w:rsidR="00AB198C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0B9913DF" w14:textId="77777777" w:rsidR="00112422" w:rsidRPr="007C3E80" w:rsidRDefault="000C68BD" w:rsidP="00651FBE">
      <w:pPr>
        <w:pStyle w:val="Ttulo1"/>
      </w:pPr>
      <w:bookmarkStart w:id="28" w:name="metodologia-de-desenvolvimento"/>
      <w:bookmarkEnd w:id="26"/>
      <w:r w:rsidRPr="007C3E80">
        <w:t>5</w:t>
      </w:r>
      <w:r w:rsidR="00014493" w:rsidRPr="007C3E80">
        <w:tab/>
      </w:r>
      <w:commentRangeStart w:id="29"/>
      <w:r w:rsidR="004915F2" w:rsidRPr="007C3E80">
        <w:t>METODOLOGIA DE DESENVOLVIMENTO</w:t>
      </w:r>
      <w:commentRangeEnd w:id="29"/>
      <w:r w:rsidR="00B0574D" w:rsidRPr="007C3E80">
        <w:rPr>
          <w:rStyle w:val="Refdecomentrio"/>
          <w:sz w:val="28"/>
          <w:szCs w:val="28"/>
        </w:rPr>
        <w:commentReference w:id="29"/>
      </w:r>
    </w:p>
    <w:p w14:paraId="0A9BFB27" w14:textId="77777777" w:rsidR="004C57A1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1CFEAFEE" w14:textId="77777777" w:rsidR="00846AA6" w:rsidRPr="007C3E80" w:rsidRDefault="000A766D" w:rsidP="00651FBE">
      <w:pPr>
        <w:pStyle w:val="Ttulo1"/>
      </w:pPr>
      <w:bookmarkStart w:id="30" w:name="desenvolvimento-do-produto"/>
      <w:bookmarkEnd w:id="28"/>
      <w:r w:rsidRPr="007C3E80">
        <w:lastRenderedPageBreak/>
        <w:t>6</w:t>
      </w:r>
      <w:r w:rsidR="00014493" w:rsidRPr="007C3E80">
        <w:tab/>
      </w:r>
      <w:commentRangeStart w:id="31"/>
      <w:r w:rsidR="004915F2" w:rsidRPr="007C3E80">
        <w:t>DESENVOLVIMENTO DO PRODUTO</w:t>
      </w:r>
      <w:commentRangeEnd w:id="31"/>
      <w:r w:rsidR="00B0574D" w:rsidRPr="007C3E80">
        <w:rPr>
          <w:rStyle w:val="Refdecomentrio"/>
          <w:sz w:val="28"/>
          <w:szCs w:val="28"/>
        </w:rPr>
        <w:commentReference w:id="31"/>
      </w:r>
    </w:p>
    <w:p w14:paraId="71B0101B" w14:textId="77777777" w:rsidR="00846AA6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0A66C310" w14:textId="77777777" w:rsidR="00846AA6" w:rsidRPr="007C3E80" w:rsidRDefault="005D1806" w:rsidP="00651FBE">
      <w:pPr>
        <w:pStyle w:val="Ttulo1"/>
      </w:pPr>
      <w:bookmarkStart w:id="32" w:name="resultados-e-validação"/>
      <w:bookmarkEnd w:id="30"/>
      <w:r w:rsidRPr="007C3E80">
        <w:t>7</w:t>
      </w:r>
      <w:r w:rsidR="00014493" w:rsidRPr="007C3E80">
        <w:tab/>
      </w:r>
      <w:commentRangeStart w:id="33"/>
      <w:r w:rsidR="004915F2" w:rsidRPr="007C3E80">
        <w:t>RESULTADOS E VALIDAÇÃO</w:t>
      </w:r>
      <w:commentRangeEnd w:id="33"/>
      <w:r w:rsidR="00B0574D" w:rsidRPr="007C3E80">
        <w:rPr>
          <w:rStyle w:val="Refdecomentrio"/>
          <w:sz w:val="28"/>
          <w:szCs w:val="28"/>
        </w:rPr>
        <w:commentReference w:id="33"/>
      </w:r>
    </w:p>
    <w:p w14:paraId="2355FBFB" w14:textId="77777777" w:rsidR="00102F9C" w:rsidRPr="007C3E80" w:rsidRDefault="00846AA6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  <w:bookmarkStart w:id="34" w:name="evidências-de-comprovação-e-uso"/>
      <w:bookmarkEnd w:id="32"/>
    </w:p>
    <w:p w14:paraId="34B08461" w14:textId="77777777" w:rsidR="00102F9C" w:rsidRPr="007C3E80" w:rsidRDefault="00102F9C" w:rsidP="00651FBE">
      <w:pPr>
        <w:pStyle w:val="Ttulo1"/>
      </w:pPr>
      <w:r w:rsidRPr="007C3E80">
        <w:t>8</w:t>
      </w:r>
      <w:r w:rsidRPr="007C3E80">
        <w:tab/>
      </w:r>
      <w:commentRangeStart w:id="35"/>
      <w:r w:rsidRPr="007C3E80">
        <w:t>APLICABILIDADE E IMPACTO</w:t>
      </w:r>
      <w:commentRangeEnd w:id="35"/>
      <w:r w:rsidR="00B0574D" w:rsidRPr="007C3E80">
        <w:rPr>
          <w:rStyle w:val="Refdecomentrio"/>
          <w:sz w:val="28"/>
          <w:szCs w:val="28"/>
        </w:rPr>
        <w:commentReference w:id="35"/>
      </w:r>
    </w:p>
    <w:p w14:paraId="72D35FEB" w14:textId="77777777" w:rsidR="00102F9C" w:rsidRPr="007C3E80" w:rsidRDefault="00102F9C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32139CAE" w14:textId="77777777" w:rsidR="00102F9C" w:rsidRPr="007C3E80" w:rsidRDefault="00102F9C" w:rsidP="00651FBE">
      <w:pPr>
        <w:pStyle w:val="Ttulo1"/>
      </w:pPr>
      <w:commentRangeStart w:id="36"/>
      <w:r w:rsidRPr="007C3E80">
        <w:t>9</w:t>
      </w:r>
      <w:r w:rsidRPr="007C3E80">
        <w:tab/>
        <w:t>LIMITAÇÃO E TRABALHO FUTURO</w:t>
      </w:r>
      <w:commentRangeEnd w:id="36"/>
      <w:r w:rsidR="00B0574D" w:rsidRPr="007C3E80">
        <w:rPr>
          <w:rStyle w:val="Refdecomentrio"/>
          <w:sz w:val="28"/>
          <w:szCs w:val="28"/>
        </w:rPr>
        <w:commentReference w:id="36"/>
      </w:r>
    </w:p>
    <w:p w14:paraId="356E7EAD" w14:textId="77777777" w:rsidR="00102F9C" w:rsidRPr="007C3E80" w:rsidRDefault="00102F9C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6AFE86EA" w14:textId="77777777" w:rsidR="00102F9C" w:rsidRPr="007C3E80" w:rsidRDefault="00102F9C" w:rsidP="00651FBE">
      <w:pPr>
        <w:pStyle w:val="Ttulo1"/>
      </w:pPr>
      <w:commentRangeStart w:id="37"/>
      <w:r w:rsidRPr="007C3E80">
        <w:t>10</w:t>
      </w:r>
      <w:r w:rsidRPr="007C3E80">
        <w:tab/>
        <w:t>CONSIDERAÇÕES FINAIS</w:t>
      </w:r>
      <w:commentRangeEnd w:id="37"/>
      <w:r w:rsidR="00B0574D" w:rsidRPr="007C3E80">
        <w:rPr>
          <w:rStyle w:val="Refdecomentrio"/>
          <w:sz w:val="28"/>
          <w:szCs w:val="28"/>
        </w:rPr>
        <w:commentReference w:id="37"/>
      </w:r>
    </w:p>
    <w:p w14:paraId="418AB791" w14:textId="77777777" w:rsidR="00102F9C" w:rsidRPr="007C3E80" w:rsidRDefault="00102F9C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01B1198F" w14:textId="77777777" w:rsidR="00102F9C" w:rsidRPr="007C3E80" w:rsidRDefault="00102F9C" w:rsidP="00651FBE">
      <w:pPr>
        <w:pStyle w:val="Ttulo1"/>
      </w:pPr>
      <w:commentRangeStart w:id="38"/>
      <w:r w:rsidRPr="007C3E80">
        <w:t>11</w:t>
      </w:r>
      <w:r w:rsidRPr="007C3E80">
        <w:tab/>
        <w:t>EVIDÊNCIAS DE COMPROVAÇÃO E USO</w:t>
      </w:r>
      <w:commentRangeEnd w:id="38"/>
      <w:r w:rsidR="00B0574D" w:rsidRPr="007C3E80">
        <w:rPr>
          <w:rStyle w:val="Refdecomentrio"/>
          <w:sz w:val="28"/>
          <w:szCs w:val="28"/>
        </w:rPr>
        <w:commentReference w:id="38"/>
      </w:r>
    </w:p>
    <w:p w14:paraId="022E3B4D" w14:textId="77777777" w:rsidR="008E5F75" w:rsidRPr="007C3E80" w:rsidRDefault="00102F9C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42A59CDE" w14:textId="77777777" w:rsidR="002270D9" w:rsidRPr="007C3E80" w:rsidRDefault="002270D9" w:rsidP="00651FBE">
      <w:pPr>
        <w:pStyle w:val="RTCUTtuloReferncias"/>
      </w:pPr>
      <w:commentRangeStart w:id="39"/>
      <w:r w:rsidRPr="007C3E80">
        <w:t>REFERÊNCIAS</w:t>
      </w:r>
      <w:commentRangeEnd w:id="39"/>
      <w:r w:rsidR="00B0574D" w:rsidRPr="007C3E80">
        <w:rPr>
          <w:rStyle w:val="Refdecomentrio"/>
          <w:sz w:val="28"/>
          <w:szCs w:val="28"/>
        </w:rPr>
        <w:commentReference w:id="39"/>
      </w:r>
    </w:p>
    <w:p w14:paraId="667FBB58" w14:textId="77777777" w:rsidR="00043D6A" w:rsidRDefault="00043D6A" w:rsidP="00043D6A">
      <w:pPr>
        <w:pStyle w:val="RTCUReferncias"/>
      </w:pPr>
      <w:r>
        <w:t xml:space="preserve">BRASIL. Tribunal de Contas da União (Plenário). </w:t>
      </w:r>
      <w:r w:rsidRPr="00043D6A">
        <w:rPr>
          <w:b/>
          <w:bCs/>
        </w:rPr>
        <w:t xml:space="preserve">Acórdão </w:t>
      </w:r>
      <w:r w:rsidR="00181BA5">
        <w:rPr>
          <w:b/>
          <w:bCs/>
        </w:rPr>
        <w:t xml:space="preserve">n. </w:t>
      </w:r>
      <w:r w:rsidRPr="00043D6A">
        <w:rPr>
          <w:b/>
          <w:bCs/>
        </w:rPr>
        <w:t>2</w:t>
      </w:r>
      <w:r w:rsidR="00181BA5">
        <w:rPr>
          <w:b/>
          <w:bCs/>
        </w:rPr>
        <w:t>.</w:t>
      </w:r>
      <w:r w:rsidRPr="00043D6A">
        <w:rPr>
          <w:b/>
          <w:bCs/>
        </w:rPr>
        <w:t>353/2026</w:t>
      </w:r>
      <w:r>
        <w:t>. Tomada de Contas Especial instaurada para apurar dano ao erário decorrente da concessão irregular de benefício previdenciário. Relator: Ministro-Substituto Marcos Bemquerer, julgado em 26 de agosto de 2026. Brasília, DF: TCU, 2026.</w:t>
      </w:r>
    </w:p>
    <w:p w14:paraId="4D431B33" w14:textId="77777777" w:rsidR="00043D6A" w:rsidRDefault="00043D6A" w:rsidP="00043D6A">
      <w:pPr>
        <w:pStyle w:val="RTCUReferncias"/>
      </w:pPr>
    </w:p>
    <w:p w14:paraId="22775383" w14:textId="77777777" w:rsidR="00EC39E5" w:rsidRDefault="005B536D" w:rsidP="00043D6A">
      <w:pPr>
        <w:pStyle w:val="RTCUReferncias"/>
      </w:pPr>
      <w:r w:rsidRPr="005B536D">
        <w:lastRenderedPageBreak/>
        <w:t xml:space="preserve">GHEORGHIU, Mihaï Dinu; GRUSON, Pascale; VARI, Judith. Trocas intergeracionais e construção de fronteiras nas experiências educativas das classes médias. </w:t>
      </w:r>
      <w:r w:rsidRPr="005B536D">
        <w:rPr>
          <w:b/>
          <w:bCs/>
        </w:rPr>
        <w:t>Educação e Sociedade</w:t>
      </w:r>
      <w:r w:rsidRPr="005B536D">
        <w:t xml:space="preserve">, Campinas, v. 29, n. 103, p. 377-399, ago. 2008. DOI: </w:t>
      </w:r>
      <w:hyperlink r:id="rId19" w:history="1">
        <w:r w:rsidRPr="00A40525">
          <w:rPr>
            <w:rStyle w:val="EstiloHyperlinkSublinhado"/>
          </w:rPr>
          <w:t>https://doi.org/10.1590/S0101-73302008000200005</w:t>
        </w:r>
      </w:hyperlink>
      <w:r w:rsidRPr="005B536D">
        <w:t xml:space="preserve">. Disponível em: </w:t>
      </w:r>
      <w:hyperlink r:id="rId20" w:history="1">
        <w:r w:rsidRPr="00A40525">
          <w:rPr>
            <w:rStyle w:val="EstiloHyperlinkSublinhado"/>
          </w:rPr>
          <w:t>https://www.scielo.br/j/es/a/qrKPHrqPTpMY59HLsbqtRGn/?lang=pt</w:t>
        </w:r>
        <w:r w:rsidRPr="005B536D">
          <w:rPr>
            <w:rStyle w:val="Hyperlink"/>
          </w:rPr>
          <w:t>.</w:t>
        </w:r>
      </w:hyperlink>
      <w:r w:rsidRPr="005B536D">
        <w:t xml:space="preserve"> Acesso em: </w:t>
      </w:r>
      <w:r w:rsidR="00BE7128">
        <w:t>3</w:t>
      </w:r>
      <w:r>
        <w:t>1</w:t>
      </w:r>
      <w:r w:rsidRPr="005B536D">
        <w:t xml:space="preserve"> </w:t>
      </w:r>
      <w:r w:rsidR="00BE7128">
        <w:t>ago</w:t>
      </w:r>
      <w:r w:rsidRPr="005B536D">
        <w:t>. 2026.</w:t>
      </w:r>
    </w:p>
    <w:p w14:paraId="56CB9637" w14:textId="77777777" w:rsidR="00BE7128" w:rsidRDefault="00BE7128" w:rsidP="00043D6A">
      <w:pPr>
        <w:pStyle w:val="RTCUReferncias"/>
      </w:pPr>
    </w:p>
    <w:p w14:paraId="5B4E9CB6" w14:textId="77777777" w:rsidR="00451F61" w:rsidRDefault="00043D6A" w:rsidP="00043D6A">
      <w:pPr>
        <w:pStyle w:val="RTCUReferncias"/>
      </w:pPr>
      <w:r>
        <w:t xml:space="preserve">JUSTEN FILHO, Marçal. </w:t>
      </w:r>
      <w:r w:rsidRPr="002F7501">
        <w:rPr>
          <w:b/>
          <w:bCs/>
        </w:rPr>
        <w:t>Comentários à Lei de Licitações e Contratações Administrativas</w:t>
      </w:r>
      <w:r>
        <w:t>. 3. ed. São Paulo: Revista dos Tribunais, 2025.</w:t>
      </w:r>
    </w:p>
    <w:p w14:paraId="71DEDF0F" w14:textId="77777777" w:rsidR="002F7501" w:rsidRDefault="002F7501" w:rsidP="00043D6A">
      <w:pPr>
        <w:pStyle w:val="RTCUReferncias"/>
      </w:pPr>
    </w:p>
    <w:p w14:paraId="0E2046B3" w14:textId="77777777" w:rsidR="00B3147D" w:rsidRDefault="00BE7128" w:rsidP="00A52246">
      <w:pPr>
        <w:pStyle w:val="RTCUReferncias"/>
      </w:pPr>
      <w:r w:rsidRPr="00BE7128">
        <w:t>VILANDE, Tasso Jardel; MELO DE OLIVEIRA, Paulo Rogério. Teoria da Fraude na Administração Pública: um estudo bibliométrico. </w:t>
      </w:r>
      <w:r w:rsidRPr="00BE7128">
        <w:rPr>
          <w:b/>
          <w:bCs/>
        </w:rPr>
        <w:t>Revista do TCU</w:t>
      </w:r>
      <w:r w:rsidRPr="00BE7128">
        <w:t xml:space="preserve">, Brasília, v. 156, n. 1, p. 43-67, jul./dez. 2025. DOI: </w:t>
      </w:r>
      <w:hyperlink r:id="rId21" w:history="1">
        <w:r w:rsidRPr="00A40525">
          <w:rPr>
            <w:rStyle w:val="EstiloHyperlinkSublinhado"/>
          </w:rPr>
          <w:t>https://doi.org/10.69518/rtcu.156.43-67</w:t>
        </w:r>
      </w:hyperlink>
      <w:r w:rsidRPr="00BE7128">
        <w:t xml:space="preserve">. Disponível em: </w:t>
      </w:r>
      <w:hyperlink r:id="rId22" w:history="1">
        <w:r w:rsidRPr="00A40525">
          <w:rPr>
            <w:rStyle w:val="EstiloHyperlinkSublinhado"/>
          </w:rPr>
          <w:t>https://revista.tcu.gov.br/ojs/index.php/RTCU/article/view/2164</w:t>
        </w:r>
      </w:hyperlink>
      <w:r w:rsidRPr="00BE7128">
        <w:t xml:space="preserve">. Acesso em: </w:t>
      </w:r>
      <w:r>
        <w:t>31</w:t>
      </w:r>
      <w:r w:rsidRPr="00BE7128">
        <w:t xml:space="preserve"> ago. 2026.</w:t>
      </w:r>
    </w:p>
    <w:p w14:paraId="07450B6F" w14:textId="77777777" w:rsidR="0056401E" w:rsidRDefault="0056401E" w:rsidP="00A52246">
      <w:pPr>
        <w:pStyle w:val="RTCUReferncias"/>
      </w:pPr>
    </w:p>
    <w:p w14:paraId="7ED462F5" w14:textId="77777777" w:rsidR="00537F4A" w:rsidRPr="008908C7" w:rsidRDefault="00451F61" w:rsidP="00EC1348">
      <w:pPr>
        <w:pStyle w:val="RTCUAviso"/>
        <w:rPr>
          <w:sz w:val="28"/>
          <w:szCs w:val="28"/>
        </w:rPr>
      </w:pPr>
      <w:r w:rsidRPr="008908C7">
        <w:t>As declarações a seguir são de preenchimento obrigatório e serão publicadas juntamente com o trabalho.</w:t>
      </w:r>
    </w:p>
    <w:p w14:paraId="34E555B4" w14:textId="77777777" w:rsidR="00F411F3" w:rsidRPr="007C3E80" w:rsidRDefault="00F411F3" w:rsidP="00651FBE">
      <w:pPr>
        <w:pStyle w:val="RTCUTtuloCRediT"/>
      </w:pPr>
      <w:commentRangeStart w:id="40"/>
      <w:r w:rsidRPr="007C3E80">
        <w:t>CONTRIBUIÇÃO DE AUTORIA (CR</w:t>
      </w:r>
      <w:r w:rsidR="00BC0004">
        <w:t>edi</w:t>
      </w:r>
      <w:r w:rsidRPr="007C3E80">
        <w:t>T)</w:t>
      </w:r>
      <w:commentRangeEnd w:id="40"/>
      <w:r w:rsidR="00B0574D" w:rsidRPr="007C3E80">
        <w:rPr>
          <w:rStyle w:val="Refdecomentrio"/>
          <w:sz w:val="28"/>
          <w:szCs w:val="28"/>
        </w:rPr>
        <w:commentReference w:id="40"/>
      </w:r>
    </w:p>
    <w:p w14:paraId="5D15A83D" w14:textId="77777777" w:rsidR="00F411F3" w:rsidRDefault="00F411F3" w:rsidP="00A52246">
      <w:pPr>
        <w:pStyle w:val="Corpodetexto"/>
      </w:pPr>
      <w:r w:rsidRPr="001A5516">
        <w:t xml:space="preserve">Autor 1 - Lorem ipsum dolor sit amet, consectetuer adipiscing elit. Ut purus elit, vestibulum </w:t>
      </w:r>
      <w:r w:rsidR="009374E3" w:rsidRPr="001A5516">
        <w:t>ut, placerat</w:t>
      </w:r>
      <w:r w:rsidRPr="001A5516">
        <w:t xml:space="preserve"> ac, adipiscing vitae, felis. Curabitur dictum gravida mauris</w:t>
      </w:r>
    </w:p>
    <w:p w14:paraId="22E421CD" w14:textId="77777777" w:rsidR="001A5516" w:rsidRPr="001A5516" w:rsidRDefault="001A5516" w:rsidP="00A52246">
      <w:pPr>
        <w:pStyle w:val="Corpodetexto"/>
      </w:pPr>
    </w:p>
    <w:p w14:paraId="24F16FB2" w14:textId="77777777" w:rsidR="00F411F3" w:rsidRPr="001A5516" w:rsidRDefault="00F411F3" w:rsidP="00A52246">
      <w:pPr>
        <w:pStyle w:val="Corpodetexto"/>
      </w:pPr>
      <w:r w:rsidRPr="001A5516">
        <w:t xml:space="preserve">Autor 2 - Lorem ipsum dolor sit amet, consectetuer adipiscing elit. Ut purus elit, vestibulum </w:t>
      </w:r>
      <w:r w:rsidR="009374E3" w:rsidRPr="001A5516">
        <w:t>ut, placerat</w:t>
      </w:r>
      <w:r w:rsidRPr="001A5516">
        <w:t xml:space="preserve"> ac, adipiscing vitae, felis. Curabitur dictum gravida mauris</w:t>
      </w:r>
    </w:p>
    <w:p w14:paraId="5D56B84F" w14:textId="77777777" w:rsidR="00F411F3" w:rsidRPr="007C3E80" w:rsidRDefault="00F411F3" w:rsidP="00651FBE">
      <w:pPr>
        <w:pStyle w:val="Ttulo1"/>
      </w:pPr>
      <w:commentRangeStart w:id="41"/>
      <w:r w:rsidRPr="007C3E80">
        <w:t>FINANCIAMENTO</w:t>
      </w:r>
      <w:commentRangeEnd w:id="41"/>
      <w:r w:rsidR="00B0574D" w:rsidRPr="007C3E80">
        <w:rPr>
          <w:rStyle w:val="Refdecomentrio"/>
          <w:sz w:val="28"/>
          <w:szCs w:val="28"/>
        </w:rPr>
        <w:commentReference w:id="41"/>
      </w:r>
    </w:p>
    <w:p w14:paraId="62E994D3" w14:textId="77777777" w:rsidR="00F411F3" w:rsidRPr="001A5516" w:rsidRDefault="00F411F3" w:rsidP="00A52246">
      <w:pPr>
        <w:pStyle w:val="Corpodetexto"/>
      </w:pPr>
      <w:r w:rsidRPr="001A5516">
        <w:t xml:space="preserve">Lorem ipsum dolor sit amet, consectetuer adipiscing elit. Ut purus elit, vestibulum </w:t>
      </w:r>
      <w:r w:rsidR="009374E3" w:rsidRPr="001A5516">
        <w:t>ut, placerat</w:t>
      </w:r>
      <w:r w:rsidRPr="001A5516">
        <w:t xml:space="preserve"> ac, adipiscing vitae, felis. Curabitur dictum gravida mauris</w:t>
      </w:r>
    </w:p>
    <w:p w14:paraId="35FF5299" w14:textId="77777777" w:rsidR="00F411F3" w:rsidRPr="007C3E80" w:rsidRDefault="00F411F3" w:rsidP="00651FBE">
      <w:pPr>
        <w:pStyle w:val="Ttulo1"/>
      </w:pPr>
      <w:commentRangeStart w:id="42"/>
      <w:r w:rsidRPr="007C3E80">
        <w:t>CONFLITO DE INTERESSES</w:t>
      </w:r>
      <w:commentRangeEnd w:id="42"/>
      <w:r w:rsidR="00946319" w:rsidRPr="007C3E80">
        <w:rPr>
          <w:rStyle w:val="Refdecomentrio"/>
          <w:sz w:val="28"/>
          <w:szCs w:val="28"/>
        </w:rPr>
        <w:commentReference w:id="42"/>
      </w:r>
    </w:p>
    <w:p w14:paraId="1F10794C" w14:textId="77777777" w:rsidR="00F411F3" w:rsidRPr="007C3E80" w:rsidRDefault="00F411F3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560A178C" w14:textId="77777777" w:rsidR="00F411F3" w:rsidRPr="007C3E80" w:rsidRDefault="00F411F3" w:rsidP="00651FBE">
      <w:pPr>
        <w:pStyle w:val="Ttulo1"/>
      </w:pPr>
      <w:commentRangeStart w:id="43"/>
      <w:r w:rsidRPr="007C3E80">
        <w:lastRenderedPageBreak/>
        <w:t>DISPONIBILIDADE DOS DADOS</w:t>
      </w:r>
      <w:commentRangeEnd w:id="43"/>
      <w:r w:rsidR="00946319" w:rsidRPr="007C3E80">
        <w:rPr>
          <w:rStyle w:val="Refdecomentrio"/>
          <w:sz w:val="28"/>
          <w:szCs w:val="28"/>
        </w:rPr>
        <w:commentReference w:id="43"/>
      </w:r>
    </w:p>
    <w:p w14:paraId="5C3645E0" w14:textId="77777777" w:rsidR="00F411F3" w:rsidRPr="007C3E80" w:rsidRDefault="00F411F3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2923916C" w14:textId="77777777" w:rsidR="00F411F3" w:rsidRPr="007C3E80" w:rsidRDefault="00F411F3" w:rsidP="00651FBE">
      <w:pPr>
        <w:pStyle w:val="Ttulo1"/>
      </w:pPr>
      <w:commentRangeStart w:id="44"/>
      <w:r w:rsidRPr="007C3E80">
        <w:t>APROVAÇÃO ÉTICA, SE APLICÁVEL</w:t>
      </w:r>
      <w:commentRangeEnd w:id="44"/>
      <w:r w:rsidR="00946319" w:rsidRPr="007C3E80">
        <w:rPr>
          <w:rStyle w:val="Refdecomentrio"/>
          <w:sz w:val="28"/>
          <w:szCs w:val="28"/>
        </w:rPr>
        <w:commentReference w:id="44"/>
      </w:r>
    </w:p>
    <w:p w14:paraId="548E970D" w14:textId="77777777" w:rsidR="00F411F3" w:rsidRPr="007C3E80" w:rsidRDefault="00F411F3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7D45BE1D" w14:textId="77777777" w:rsidR="00F411F3" w:rsidRPr="007C3E80" w:rsidRDefault="00F411F3" w:rsidP="00651FBE">
      <w:pPr>
        <w:pStyle w:val="Ttulo1"/>
      </w:pPr>
      <w:commentRangeStart w:id="45"/>
      <w:r w:rsidRPr="007C3E80">
        <w:t>PUBLICAÇÃO DE PREPRINT</w:t>
      </w:r>
      <w:commentRangeEnd w:id="45"/>
      <w:r w:rsidR="000D4675" w:rsidRPr="007C3E80">
        <w:rPr>
          <w:rStyle w:val="Refdecomentrio"/>
          <w:sz w:val="28"/>
          <w:szCs w:val="28"/>
        </w:rPr>
        <w:commentReference w:id="45"/>
      </w:r>
    </w:p>
    <w:p w14:paraId="779B4A0E" w14:textId="77777777" w:rsidR="00F411F3" w:rsidRPr="007C3E80" w:rsidRDefault="00F411F3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1B74EE1A" w14:textId="77777777" w:rsidR="00F411F3" w:rsidRPr="007C3E80" w:rsidRDefault="00F411F3" w:rsidP="00651FBE">
      <w:pPr>
        <w:pStyle w:val="Ttulo1"/>
      </w:pPr>
      <w:commentRangeStart w:id="46"/>
      <w:r w:rsidRPr="007C3E80">
        <w:t>USO DE IA</w:t>
      </w:r>
      <w:commentRangeEnd w:id="46"/>
      <w:r w:rsidR="000D4675" w:rsidRPr="007C3E80">
        <w:rPr>
          <w:rStyle w:val="Refdecomentrio"/>
          <w:sz w:val="28"/>
          <w:szCs w:val="28"/>
        </w:rPr>
        <w:commentReference w:id="46"/>
      </w:r>
    </w:p>
    <w:p w14:paraId="6FDF2E63" w14:textId="77777777" w:rsidR="00F411F3" w:rsidRPr="007C3E80" w:rsidRDefault="00F411F3" w:rsidP="00A52246">
      <w:pPr>
        <w:pStyle w:val="Corpodetexto"/>
      </w:pPr>
      <w:r w:rsidRPr="007C3E80">
        <w:t xml:space="preserve">Lorem ipsum dolor sit amet, consectetuer adipiscing elit. Ut purus elit, vestibulum </w:t>
      </w:r>
      <w:r w:rsidR="009374E3" w:rsidRPr="007C3E80">
        <w:t>ut, placerat</w:t>
      </w:r>
      <w:r w:rsidRPr="007C3E80">
        <w:t xml:space="preserve"> ac, adipiscing vitae, felis. Curabitur dictum gravida mauris</w:t>
      </w:r>
    </w:p>
    <w:p w14:paraId="60038F16" w14:textId="77777777" w:rsidR="002D019D" w:rsidRDefault="002D019D" w:rsidP="003A2FFF">
      <w:pPr>
        <w:pStyle w:val="FirstParagraph"/>
        <w:pBdr>
          <w:bottom w:val="single" w:sz="12" w:space="1" w:color="auto"/>
        </w:pBdr>
      </w:pPr>
    </w:p>
    <w:p w14:paraId="03953A67" w14:textId="77777777" w:rsidR="003A2FFF" w:rsidRPr="003A2FFF" w:rsidRDefault="003A2FFF" w:rsidP="003A2FFF">
      <w:pPr>
        <w:pStyle w:val="Corpodetexto"/>
      </w:pPr>
    </w:p>
    <w:p w14:paraId="0EEE3B1E" w14:textId="4B0D6213" w:rsidR="008E5F75" w:rsidRPr="007C3E80" w:rsidRDefault="004915F2" w:rsidP="00651FBE">
      <w:pPr>
        <w:pStyle w:val="Ttulo1"/>
      </w:pPr>
      <w:r w:rsidRPr="007C3E80">
        <w:t xml:space="preserve">HISTÓRICO DE AVALIAÇÃO </w:t>
      </w:r>
      <w:r w:rsidR="00805D4F" w:rsidRPr="007C3E80">
        <w:t>D</w:t>
      </w:r>
      <w:r w:rsidR="00805D4F">
        <w:t>O</w:t>
      </w:r>
      <w:r w:rsidR="00805D4F" w:rsidRPr="007C3E80">
        <w:t xml:space="preserve"> </w:t>
      </w:r>
      <w:r w:rsidRPr="007C3E80">
        <w:t>TRABALHO</w:t>
      </w:r>
    </w:p>
    <w:p w14:paraId="645E9C21" w14:textId="77777777" w:rsidR="008E5F75" w:rsidRPr="007C3E80" w:rsidRDefault="004915F2" w:rsidP="00A52246">
      <w:pPr>
        <w:pStyle w:val="Corpodetexto"/>
      </w:pPr>
      <w:r w:rsidRPr="005D7970">
        <w:rPr>
          <w:rFonts w:eastAsiaTheme="majorEastAsia"/>
          <w:b/>
          <w:bCs/>
        </w:rPr>
        <w:t>Data de submissão</w:t>
      </w:r>
      <w:r w:rsidRPr="007C3E80">
        <w:rPr>
          <w:rFonts w:eastAsiaTheme="majorEastAsia"/>
        </w:rPr>
        <w:t>:</w:t>
      </w:r>
    </w:p>
    <w:p w14:paraId="1C987A9A" w14:textId="77777777" w:rsidR="008E5F75" w:rsidRPr="005D7970" w:rsidRDefault="004915F2" w:rsidP="00A52246">
      <w:pPr>
        <w:pStyle w:val="Corpodetexto"/>
        <w:rPr>
          <w:rFonts w:eastAsiaTheme="majorEastAsia"/>
          <w:b/>
          <w:bCs/>
        </w:rPr>
      </w:pPr>
      <w:r w:rsidRPr="005D7970">
        <w:rPr>
          <w:rFonts w:eastAsiaTheme="majorEastAsia"/>
          <w:b/>
          <w:bCs/>
        </w:rPr>
        <w:t>Data de publicação</w:t>
      </w:r>
      <w:r w:rsidRPr="005D7970">
        <w:rPr>
          <w:rFonts w:eastAsiaTheme="majorEastAsia"/>
        </w:rPr>
        <w:t>:</w:t>
      </w:r>
    </w:p>
    <w:p w14:paraId="20A42CE8" w14:textId="1E971F52" w:rsidR="008E5F75" w:rsidRPr="007C3E80" w:rsidRDefault="004915F2" w:rsidP="00A52246">
      <w:pPr>
        <w:pStyle w:val="Corpodetexto"/>
      </w:pPr>
      <w:r w:rsidRPr="007C3E80">
        <w:rPr>
          <w:rFonts w:eastAsiaTheme="majorEastAsia"/>
          <w:b/>
          <w:bCs/>
        </w:rPr>
        <w:t>Editor</w:t>
      </w:r>
      <w:r w:rsidR="000474A2">
        <w:rPr>
          <w:rFonts w:eastAsiaTheme="majorEastAsia"/>
          <w:b/>
          <w:bCs/>
        </w:rPr>
        <w:t>a</w:t>
      </w:r>
      <w:r w:rsidRPr="007C3E80">
        <w:rPr>
          <w:rFonts w:eastAsiaTheme="majorEastAsia"/>
          <w:b/>
          <w:bCs/>
        </w:rPr>
        <w:t xml:space="preserve"> responsável</w:t>
      </w:r>
      <w:r w:rsidR="00627173">
        <w:rPr>
          <w:rFonts w:eastAsiaTheme="majorEastAsia"/>
        </w:rPr>
        <w:t>:</w:t>
      </w:r>
    </w:p>
    <w:p w14:paraId="555B7448" w14:textId="77777777" w:rsidR="00AB198C" w:rsidRPr="007C3E80" w:rsidRDefault="00AB198C" w:rsidP="00A52246">
      <w:pPr>
        <w:pStyle w:val="Corpodetexto"/>
      </w:pPr>
      <w:r w:rsidRPr="007C3E80">
        <w:rPr>
          <w:rFonts w:eastAsiaTheme="majorEastAsia"/>
          <w:b/>
          <w:bCs/>
        </w:rPr>
        <w:t>Parecerista A</w:t>
      </w:r>
      <w:r w:rsidRPr="007C3E80">
        <w:rPr>
          <w:rFonts w:eastAsiaTheme="majorEastAsia"/>
        </w:rPr>
        <w:t xml:space="preserve"> </w:t>
      </w:r>
      <w:r w:rsidRPr="007C3E80">
        <w:t>(</w:t>
      </w:r>
      <w:r w:rsidR="0079519B">
        <w:t>Nom</w:t>
      </w:r>
      <w:r w:rsidR="00CB0421">
        <w:t>e</w:t>
      </w:r>
      <w:r w:rsidR="0079519B">
        <w:t>, se houver concordância</w:t>
      </w:r>
      <w:r w:rsidRPr="007C3E80">
        <w:t>)</w:t>
      </w:r>
    </w:p>
    <w:p w14:paraId="3088CA3F" w14:textId="77777777" w:rsidR="00AB198C" w:rsidRPr="007C3E80" w:rsidRDefault="00AB198C" w:rsidP="00A52246">
      <w:pPr>
        <w:pStyle w:val="Corpodetexto"/>
      </w:pPr>
      <w:r w:rsidRPr="007C3E80">
        <w:rPr>
          <w:rFonts w:eastAsiaTheme="majorEastAsia"/>
          <w:b/>
          <w:bCs/>
        </w:rPr>
        <w:t>Parecerista B</w:t>
      </w:r>
      <w:r w:rsidRPr="007C3E80">
        <w:rPr>
          <w:rFonts w:eastAsiaTheme="majorEastAsia"/>
        </w:rPr>
        <w:t xml:space="preserve"> </w:t>
      </w:r>
      <w:r w:rsidRPr="007C3E80">
        <w:t>(</w:t>
      </w:r>
      <w:r w:rsidR="0079519B">
        <w:t>Nome, se houver concordância</w:t>
      </w:r>
      <w:r w:rsidRPr="007C3E80">
        <w:t>)</w:t>
      </w:r>
    </w:p>
    <w:p w14:paraId="0AC38F6F" w14:textId="77777777" w:rsidR="00AB198C" w:rsidRPr="007C3E80" w:rsidRDefault="00AB198C" w:rsidP="00A52246">
      <w:pPr>
        <w:pStyle w:val="Corpodetexto"/>
        <w:rPr>
          <w:rFonts w:eastAsiaTheme="majorEastAsia"/>
        </w:rPr>
      </w:pPr>
      <w:r w:rsidRPr="007C3E80">
        <w:rPr>
          <w:rFonts w:eastAsiaTheme="majorEastAsia"/>
          <w:b/>
          <w:bCs/>
        </w:rPr>
        <w:t>Parecerista C</w:t>
      </w:r>
      <w:r w:rsidRPr="007C3E80">
        <w:rPr>
          <w:rFonts w:eastAsiaTheme="majorEastAsia"/>
        </w:rPr>
        <w:t xml:space="preserve"> (</w:t>
      </w:r>
      <w:r w:rsidR="00980E52">
        <w:t>Nome, se houver concordância</w:t>
      </w:r>
      <w:r w:rsidRPr="007C3E80">
        <w:rPr>
          <w:rFonts w:eastAsiaTheme="majorEastAsia"/>
        </w:rPr>
        <w:t>)</w:t>
      </w:r>
    </w:p>
    <w:p w14:paraId="0B623FD0" w14:textId="77777777" w:rsidR="002B67B4" w:rsidRDefault="00AB198C" w:rsidP="00A52246">
      <w:pPr>
        <w:pStyle w:val="Corpodetexto"/>
        <w:rPr>
          <w:rFonts w:eastAsiaTheme="majorEastAsia"/>
        </w:rPr>
      </w:pPr>
      <w:r w:rsidRPr="00BD1AEC">
        <w:rPr>
          <w:rStyle w:val="RTCUCampodepreenchimentoChar"/>
        </w:rPr>
        <w:t xml:space="preserve">Link para </w:t>
      </w:r>
      <w:r w:rsidR="00980E52" w:rsidRPr="00BD1AEC">
        <w:rPr>
          <w:rStyle w:val="RTCUCampodepreenchimentoChar"/>
        </w:rPr>
        <w:t xml:space="preserve">o </w:t>
      </w:r>
      <w:r w:rsidR="007C3A4B" w:rsidRPr="00BD1AEC">
        <w:rPr>
          <w:rStyle w:val="RTCUCampodepreenchimentoChar"/>
        </w:rPr>
        <w:t>h</w:t>
      </w:r>
      <w:r w:rsidR="00980E52" w:rsidRPr="00BD1AEC">
        <w:rPr>
          <w:rStyle w:val="RTCUCampodepreenchimentoChar"/>
        </w:rPr>
        <w:t>is</w:t>
      </w:r>
      <w:r w:rsidR="004E7DEC" w:rsidRPr="00BD1AEC">
        <w:rPr>
          <w:rStyle w:val="RTCUCampodepreenchimentoChar"/>
        </w:rPr>
        <w:t>tórico d</w:t>
      </w:r>
      <w:r w:rsidR="00012D32" w:rsidRPr="00BD1AEC">
        <w:rPr>
          <w:rStyle w:val="RTCUCampodepreenchimentoChar"/>
        </w:rPr>
        <w:t xml:space="preserve">e </w:t>
      </w:r>
      <w:r w:rsidR="007C3A4B" w:rsidRPr="00BD1AEC">
        <w:rPr>
          <w:rStyle w:val="RTCUCampodepreenchimentoChar"/>
        </w:rPr>
        <w:t>a</w:t>
      </w:r>
      <w:r w:rsidR="00012D32" w:rsidRPr="00BD1AEC">
        <w:rPr>
          <w:rStyle w:val="RTCUCampodepreenchimentoChar"/>
        </w:rPr>
        <w:t>valiação detalhado</w:t>
      </w:r>
      <w:r w:rsidRPr="007C3E80">
        <w:rPr>
          <w:rFonts w:eastAsiaTheme="majorEastAsia"/>
        </w:rPr>
        <w:t>:</w:t>
      </w:r>
    </w:p>
    <w:p w14:paraId="5336C1AA" w14:textId="77777777" w:rsidR="008517A2" w:rsidRPr="007C3E80" w:rsidRDefault="008517A2" w:rsidP="00A52246">
      <w:pPr>
        <w:pStyle w:val="Corpodetexto"/>
        <w:rPr>
          <w:rFonts w:eastAsiaTheme="majorEastAsia"/>
        </w:rPr>
      </w:pPr>
    </w:p>
    <w:p w14:paraId="76B06BF3" w14:textId="77777777" w:rsidR="0014074A" w:rsidRPr="007C3E80" w:rsidRDefault="004915F2" w:rsidP="00A52246">
      <w:pPr>
        <w:pStyle w:val="Corpodetexto"/>
      </w:pPr>
      <w:r w:rsidRPr="007C3E80">
        <w:t>APÊNDICE A — ORIENTAÇÕES EDITORIAIS COMPLEMENTARES</w:t>
      </w:r>
    </w:p>
    <w:p w14:paraId="692A3745" w14:textId="77777777" w:rsidR="008E5F75" w:rsidRPr="007C3E80" w:rsidRDefault="004915F2" w:rsidP="00CD3A08">
      <w:pPr>
        <w:pStyle w:val="PargrafodaLista"/>
      </w:pPr>
      <w:r w:rsidRPr="007C3E80">
        <w:t xml:space="preserve">Para utilizar </w:t>
      </w:r>
      <w:r w:rsidRPr="007C3E80">
        <w:rPr>
          <w:b/>
          <w:bCs/>
        </w:rPr>
        <w:t>negrito, itálico, sublinha, letra minúscula e maiúscula, aspas, hífen, travessão, parênteses, colchetes</w:t>
      </w:r>
      <w:r w:rsidRPr="007C3E80">
        <w:t xml:space="preserve"> e </w:t>
      </w:r>
      <w:r w:rsidRPr="007C3E80">
        <w:rPr>
          <w:b/>
          <w:bCs/>
        </w:rPr>
        <w:t>barra</w:t>
      </w:r>
      <w:r w:rsidRPr="007C3E80">
        <w:t xml:space="preserve"> no corpo do trabalho, devem </w:t>
      </w:r>
      <w:r w:rsidRPr="007C3E80">
        <w:lastRenderedPageBreak/>
        <w:t xml:space="preserve">ser observadas as orientações constantes do capítulo 3 do </w:t>
      </w:r>
      <w:hyperlink r:id="rId23">
        <w:r w:rsidR="008E5F75" w:rsidRPr="007C3E80">
          <w:rPr>
            <w:rStyle w:val="Hyperlink"/>
            <w:i/>
            <w:iCs/>
            <w:u w:val="single"/>
          </w:rPr>
          <w:t>Guia de editoração do Tribunal de Contas da União</w:t>
        </w:r>
      </w:hyperlink>
      <w:r w:rsidRPr="007C3E80">
        <w:t>.</w:t>
      </w:r>
    </w:p>
    <w:p w14:paraId="139744C9" w14:textId="77777777" w:rsidR="008E5F75" w:rsidRPr="007C3E80" w:rsidRDefault="004915F2" w:rsidP="00CD3A08">
      <w:pPr>
        <w:pStyle w:val="PargrafodaLista"/>
      </w:pPr>
      <w:r w:rsidRPr="007C3E80">
        <w:t xml:space="preserve">Para utilizar </w:t>
      </w:r>
      <w:r w:rsidRPr="007C3E80">
        <w:rPr>
          <w:b/>
          <w:bCs/>
        </w:rPr>
        <w:t>numeração progressiva</w:t>
      </w:r>
      <w:r w:rsidRPr="007C3E80">
        <w:t xml:space="preserve"> no corpo do trabalho, devem ser observadas as orientações constantes da seção 4.4 do capítulo 4 do </w:t>
      </w:r>
      <w:hyperlink r:id="rId24">
        <w:r w:rsidR="008E5F75" w:rsidRPr="007C3E80">
          <w:rPr>
            <w:rStyle w:val="Hyperlink"/>
            <w:i/>
            <w:iCs/>
            <w:u w:val="single"/>
          </w:rPr>
          <w:t>Guia de editoração do Tribunal de Contas da União</w:t>
        </w:r>
      </w:hyperlink>
      <w:r w:rsidRPr="007C3E80">
        <w:t>.</w:t>
      </w:r>
    </w:p>
    <w:p w14:paraId="2D368A05" w14:textId="77777777" w:rsidR="00010096" w:rsidRPr="00B907FA" w:rsidRDefault="004915F2" w:rsidP="00CD3A08">
      <w:pPr>
        <w:pStyle w:val="PargrafodaLista"/>
        <w:rPr>
          <w:sz w:val="22"/>
          <w:szCs w:val="22"/>
        </w:rPr>
      </w:pPr>
      <w:r w:rsidRPr="007C3E80">
        <w:t xml:space="preserve">Para inserir </w:t>
      </w:r>
      <w:r w:rsidRPr="007C3E80">
        <w:rPr>
          <w:b/>
          <w:bCs/>
        </w:rPr>
        <w:t>ilustração</w:t>
      </w:r>
      <w:r w:rsidRPr="007C3E80">
        <w:t xml:space="preserve"> (fotografia, composição, imagem digital criada com ferramenta tecnológica, mapa, quadro, tabela, infográfico, dentre outras) no corpo do trabalho, devem ser observadas as orientações constantes da seção 4.7 do capítulo 4 do </w:t>
      </w:r>
      <w:commentRangeStart w:id="47"/>
      <w:r w:rsidR="008E5F75" w:rsidRPr="006A7495">
        <w:rPr>
          <w:rStyle w:val="EstiloHyperlinkSublinhado"/>
          <w:i/>
          <w:iCs/>
        </w:rPr>
        <w:fldChar w:fldCharType="begin"/>
      </w:r>
      <w:r w:rsidR="008E5F75" w:rsidRPr="006A7495">
        <w:rPr>
          <w:rStyle w:val="EstiloHyperlinkSublinhado"/>
          <w:i/>
          <w:iCs/>
        </w:rPr>
        <w:instrText>HYPERLINK "https://revista.tcu.gov.br/ojs/index.php/RTCU/libraryFiles/downloadPublic/6" \h</w:instrText>
      </w:r>
      <w:r w:rsidR="008E5F75" w:rsidRPr="006A7495">
        <w:rPr>
          <w:rStyle w:val="EstiloHyperlinkSublinhado"/>
          <w:i/>
          <w:iCs/>
        </w:rPr>
      </w:r>
      <w:r w:rsidR="008E5F75" w:rsidRPr="006A7495">
        <w:rPr>
          <w:rStyle w:val="EstiloHyperlinkSublinhado"/>
          <w:i/>
          <w:iCs/>
        </w:rPr>
        <w:fldChar w:fldCharType="separate"/>
      </w:r>
      <w:r w:rsidR="008E5F75" w:rsidRPr="006A7495">
        <w:rPr>
          <w:rStyle w:val="EstiloHyperlinkSublinhado"/>
          <w:i/>
          <w:iCs/>
        </w:rPr>
        <w:t>Guia de editoração do Tribunal de Contas da União</w:t>
      </w:r>
      <w:r w:rsidR="008E5F75" w:rsidRPr="006A7495">
        <w:rPr>
          <w:rStyle w:val="EstiloHyperlinkSublinhado"/>
          <w:i/>
          <w:iCs/>
        </w:rPr>
        <w:fldChar w:fldCharType="end"/>
      </w:r>
      <w:commentRangeEnd w:id="47"/>
      <w:r w:rsidR="000D4675" w:rsidRPr="008C1B78">
        <w:rPr>
          <w:rStyle w:val="Refdecomentrio"/>
          <w:color w:val="156082" w:themeColor="accent1"/>
          <w:sz w:val="24"/>
          <w:szCs w:val="24"/>
          <w:u w:val="single"/>
        </w:rPr>
        <w:commentReference w:id="47"/>
      </w:r>
      <w:r w:rsidR="00817DD2" w:rsidRPr="008C1B78">
        <w:rPr>
          <w:rStyle w:val="EstiloHyperlinkSublinhado"/>
        </w:rPr>
        <w:t>.</w:t>
      </w:r>
    </w:p>
    <w:p w14:paraId="2059A1BC" w14:textId="77777777" w:rsidR="008E5F75" w:rsidRPr="007C3E80" w:rsidRDefault="004915F2" w:rsidP="00CD3A08">
      <w:pPr>
        <w:pStyle w:val="PargrafodaLista"/>
      </w:pPr>
      <w:r w:rsidRPr="007C3E80">
        <w:t xml:space="preserve">Para utilizar </w:t>
      </w:r>
      <w:r w:rsidRPr="007C3E80">
        <w:rPr>
          <w:b/>
          <w:bCs/>
        </w:rPr>
        <w:t>enumeração</w:t>
      </w:r>
      <w:r w:rsidRPr="007C3E80">
        <w:t xml:space="preserve"> no corpo do trabalho, devem ser observadas as orientações constantes da seção 4.8 do capítulo 4 do </w:t>
      </w:r>
      <w:hyperlink r:id="rId25">
        <w:r w:rsidR="008E5F75" w:rsidRPr="006A7495">
          <w:rPr>
            <w:rStyle w:val="EstiloHyperlinkSublinhado"/>
            <w:i/>
            <w:iCs/>
          </w:rPr>
          <w:t>Guia de editoração do Tribunal de Contas da União</w:t>
        </w:r>
      </w:hyperlink>
      <w:r w:rsidRPr="007C3E80">
        <w:t>.</w:t>
      </w:r>
    </w:p>
    <w:p w14:paraId="299E5A74" w14:textId="77777777" w:rsidR="008E5F75" w:rsidRPr="007C3E80" w:rsidRDefault="004915F2" w:rsidP="00CD3A08">
      <w:pPr>
        <w:pStyle w:val="PargrafodaLista"/>
      </w:pPr>
      <w:r w:rsidRPr="007C3E80">
        <w:t xml:space="preserve">Para utilizar </w:t>
      </w:r>
      <w:r w:rsidRPr="007C3E80">
        <w:rPr>
          <w:b/>
          <w:bCs/>
        </w:rPr>
        <w:t>citação</w:t>
      </w:r>
      <w:r w:rsidRPr="007C3E80">
        <w:t xml:space="preserve"> no corpo do trabalho, devem ser observadas as orientações constantes da seção 4.9 do capítulo 4 do </w:t>
      </w:r>
      <w:hyperlink r:id="rId26">
        <w:r w:rsidR="008E5F75" w:rsidRPr="006A7495">
          <w:rPr>
            <w:rStyle w:val="EstiloHyperlinkSublinhado"/>
            <w:i/>
            <w:iCs/>
          </w:rPr>
          <w:t>Guia de editoração do Tribunal de Contas da União</w:t>
        </w:r>
      </w:hyperlink>
      <w:r w:rsidRPr="008C1B78">
        <w:rPr>
          <w:rStyle w:val="EstiloHyperlinkSublinhado"/>
        </w:rPr>
        <w:t>.</w:t>
      </w:r>
    </w:p>
    <w:p w14:paraId="3B00CD9C" w14:textId="77777777" w:rsidR="008E5F75" w:rsidRPr="007C3E80" w:rsidRDefault="004915F2" w:rsidP="00CD3A08">
      <w:pPr>
        <w:pStyle w:val="PargrafodaLista"/>
      </w:pPr>
      <w:r w:rsidRPr="007C3E80">
        <w:t xml:space="preserve">Para utilizar </w:t>
      </w:r>
      <w:r w:rsidRPr="007C3E80">
        <w:rPr>
          <w:b/>
          <w:bCs/>
        </w:rPr>
        <w:t>nota</w:t>
      </w:r>
      <w:r w:rsidRPr="007C3E80">
        <w:t xml:space="preserve"> no corpo do trabalho, devem ser observadas as orientações constantes da seção 4.10 do capítulo 4 do </w:t>
      </w:r>
      <w:hyperlink r:id="rId27">
        <w:r w:rsidR="008E5F75" w:rsidRPr="006A7495">
          <w:rPr>
            <w:rStyle w:val="EstiloHyperlinkSublinhado"/>
            <w:i/>
            <w:iCs/>
          </w:rPr>
          <w:t>Guia de editoração do Tribunal de Contas da União</w:t>
        </w:r>
      </w:hyperlink>
      <w:r w:rsidRPr="007C3E80">
        <w:t>.</w:t>
      </w:r>
    </w:p>
    <w:p w14:paraId="28DCBFBA" w14:textId="77777777" w:rsidR="008E5F75" w:rsidRPr="007C3E80" w:rsidRDefault="004915F2" w:rsidP="00CD3A08">
      <w:pPr>
        <w:pStyle w:val="PargrafodaLista"/>
      </w:pPr>
      <w:r w:rsidRPr="007C3E80">
        <w:t xml:space="preserve">Para utilizar </w:t>
      </w:r>
      <w:r w:rsidRPr="007C3E80">
        <w:rPr>
          <w:b/>
          <w:bCs/>
        </w:rPr>
        <w:t>reduções</w:t>
      </w:r>
      <w:r w:rsidRPr="007C3E80">
        <w:t xml:space="preserve"> (abreviação, abreviatura, sigla e símbolo) no corpo do trabalho, devem ser observadas as orientações constantes da seção 5.1 do capítulo 5 do </w:t>
      </w:r>
      <w:hyperlink r:id="rId28">
        <w:r w:rsidR="008E5F75" w:rsidRPr="006A7495">
          <w:rPr>
            <w:rStyle w:val="EstiloHyperlinkSublinhado"/>
            <w:i/>
            <w:iCs/>
          </w:rPr>
          <w:t>Guia de editoração do Tribunal de Contas da União</w:t>
        </w:r>
      </w:hyperlink>
      <w:r w:rsidRPr="007C3E80">
        <w:t>.</w:t>
      </w:r>
    </w:p>
    <w:p w14:paraId="37B4052F" w14:textId="77777777" w:rsidR="008E5F75" w:rsidRPr="007C3E80" w:rsidRDefault="004915F2" w:rsidP="00CD3A08">
      <w:pPr>
        <w:pStyle w:val="PargrafodaLista"/>
      </w:pPr>
      <w:r w:rsidRPr="007C3E80">
        <w:t xml:space="preserve">Para mencionar </w:t>
      </w:r>
      <w:r w:rsidRPr="007C3E80">
        <w:rPr>
          <w:b/>
          <w:bCs/>
        </w:rPr>
        <w:t>texto legal</w:t>
      </w:r>
      <w:r w:rsidRPr="007C3E80">
        <w:t xml:space="preserve"> no corpo do trabalho, devem ser observadas as orientações constantes da seção 5.2 do capítulo 5 do </w:t>
      </w:r>
      <w:hyperlink r:id="rId29">
        <w:r w:rsidR="008E5F75" w:rsidRPr="006A7495">
          <w:rPr>
            <w:rStyle w:val="EstiloHyperlinkSublinhado"/>
            <w:i/>
            <w:iCs/>
          </w:rPr>
          <w:t>Guia de editoração do Tribunal de Contas da União</w:t>
        </w:r>
      </w:hyperlink>
      <w:r w:rsidRPr="007C3E80">
        <w:t>.</w:t>
      </w:r>
    </w:p>
    <w:p w14:paraId="1037A1E9" w14:textId="77777777" w:rsidR="008E5F75" w:rsidRPr="007C3E80" w:rsidRDefault="004915F2" w:rsidP="00CD3A08">
      <w:pPr>
        <w:pStyle w:val="PargrafodaLista"/>
      </w:pPr>
      <w:r w:rsidRPr="007C3E80">
        <w:t xml:space="preserve">Para incluir </w:t>
      </w:r>
      <w:r w:rsidRPr="007C3E80">
        <w:rPr>
          <w:b/>
          <w:bCs/>
        </w:rPr>
        <w:t>apêndice</w:t>
      </w:r>
      <w:r w:rsidRPr="007C3E80">
        <w:t xml:space="preserve"> ou </w:t>
      </w:r>
      <w:r w:rsidRPr="007C3E80">
        <w:rPr>
          <w:b/>
          <w:bCs/>
        </w:rPr>
        <w:t>anexo</w:t>
      </w:r>
      <w:r w:rsidRPr="007C3E80">
        <w:t xml:space="preserve"> (tela, protótipo, fluxo, formulário, código, documentação, modelo, imagem etc.), devem ser observadas as orientações constantes das seções 6.16 e 6.17 do capítulo 6 do </w:t>
      </w:r>
      <w:hyperlink r:id="rId30">
        <w:r w:rsidR="008E5F75" w:rsidRPr="006A7495">
          <w:rPr>
            <w:rStyle w:val="EstiloHyperlinkSublinhado"/>
            <w:i/>
            <w:iCs/>
          </w:rPr>
          <w:t>Guia de editoração do Tribunal de Contas da União</w:t>
        </w:r>
      </w:hyperlink>
      <w:r w:rsidRPr="007C3E80">
        <w:rPr>
          <w:u w:val="single"/>
        </w:rPr>
        <w:t>.</w:t>
      </w:r>
    </w:p>
    <w:p w14:paraId="414B2636" w14:textId="77777777" w:rsidR="008E5F75" w:rsidRPr="007C3E80" w:rsidRDefault="004915F2" w:rsidP="00CD3A08">
      <w:pPr>
        <w:pStyle w:val="PargrafodaLista"/>
      </w:pPr>
      <w:r w:rsidRPr="007C3E80">
        <w:t>Toda publicação do TCU tem como princípio a acessibilidade; como objetivo “identificar e eliminar barreira comunicacional que impede ou dificulta o acesso à informação”; e como diretriz “incorporar, transversalmente, conceito e princípio de acessibilidade à comunicação organizacional”. Por essa razão, ao submeter trabalho, o autor deve observar o que segue.</w:t>
      </w:r>
    </w:p>
    <w:p w14:paraId="7B05B2CA" w14:textId="77777777" w:rsidR="008E5F75" w:rsidRPr="007C3E80" w:rsidRDefault="004915F2">
      <w:pPr>
        <w:numPr>
          <w:ilvl w:val="1"/>
          <w:numId w:val="1"/>
        </w:numPr>
        <w:ind w:left="1154"/>
        <w:rPr>
          <w:rFonts w:cs="Arial"/>
        </w:rPr>
      </w:pPr>
      <w:r w:rsidRPr="007C3E80">
        <w:rPr>
          <w:rFonts w:cs="Arial"/>
        </w:rPr>
        <w:lastRenderedPageBreak/>
        <w:t>Não utilizar letra maiúscula na integralidade de trecho.</w:t>
      </w:r>
    </w:p>
    <w:p w14:paraId="24A8F309" w14:textId="77777777" w:rsidR="008E5F75" w:rsidRPr="007C3E80" w:rsidRDefault="004915F2">
      <w:pPr>
        <w:numPr>
          <w:ilvl w:val="1"/>
          <w:numId w:val="1"/>
        </w:numPr>
        <w:ind w:left="1154"/>
        <w:rPr>
          <w:rFonts w:cs="Arial"/>
        </w:rPr>
      </w:pPr>
      <w:r w:rsidRPr="007C3E80">
        <w:rPr>
          <w:rFonts w:cs="Arial"/>
        </w:rPr>
        <w:t>Informar, em toda ilustração incluída no texto, legenda descritiva da imagem (item obrigatório), que será fornecida ao leitor, na versão publicada, em caixa de texto alternativo (</w:t>
      </w:r>
      <w:r w:rsidR="009374E3" w:rsidRPr="007C3E80">
        <w:rPr>
          <w:rFonts w:cs="Arial"/>
        </w:rPr>
        <w:t>Alt</w:t>
      </w:r>
      <w:r w:rsidRPr="007C3E80">
        <w:rPr>
          <w:rFonts w:cs="Arial"/>
        </w:rPr>
        <w:t xml:space="preserve"> text); bem como disponibilizar, em formato editável, título, legenda, fonte, nota e demais textos associados ou inseridos na imagem, de modo a possibilitar a revisão, padronização e editoração do trabalho.</w:t>
      </w:r>
    </w:p>
    <w:p w14:paraId="0080594B" w14:textId="77777777" w:rsidR="008E5F75" w:rsidRPr="007C3E80" w:rsidRDefault="004915F2">
      <w:pPr>
        <w:numPr>
          <w:ilvl w:val="1"/>
          <w:numId w:val="1"/>
        </w:numPr>
        <w:ind w:left="1154"/>
        <w:rPr>
          <w:rFonts w:cs="Arial"/>
        </w:rPr>
      </w:pPr>
      <w:r w:rsidRPr="007C3E80">
        <w:rPr>
          <w:rFonts w:cs="Arial"/>
        </w:rPr>
        <w:t>Não mesclar linha ou coluna ao formatar quadro ou tabela.</w:t>
      </w:r>
    </w:p>
    <w:p w14:paraId="56EE4E7D" w14:textId="77777777" w:rsidR="008E5F75" w:rsidRPr="007C3E80" w:rsidRDefault="004915F2">
      <w:pPr>
        <w:numPr>
          <w:ilvl w:val="1"/>
          <w:numId w:val="1"/>
        </w:numPr>
        <w:ind w:left="1154"/>
        <w:rPr>
          <w:rFonts w:cs="Arial"/>
        </w:rPr>
      </w:pPr>
      <w:r w:rsidRPr="007C3E80">
        <w:rPr>
          <w:rFonts w:cs="Arial"/>
        </w:rPr>
        <w:t>Adotar linguagem objetiva, clara e empática.</w:t>
      </w:r>
    </w:p>
    <w:p w14:paraId="0F45ECC1" w14:textId="77777777" w:rsidR="00F74F92" w:rsidRPr="001D0DE9" w:rsidRDefault="004915F2">
      <w:pPr>
        <w:numPr>
          <w:ilvl w:val="1"/>
          <w:numId w:val="1"/>
        </w:numPr>
        <w:ind w:left="1154"/>
        <w:rPr>
          <w:rFonts w:cs="Arial"/>
        </w:rPr>
      </w:pPr>
      <w:r w:rsidRPr="007C3E80">
        <w:rPr>
          <w:rFonts w:cs="Arial"/>
        </w:rPr>
        <w:t>Adotar abordagem de comunicação inclusiva. A Revista repudia qualquer atitude preconceituosa, racista, discriminatória ou que incite violência.</w:t>
      </w:r>
      <w:bookmarkEnd w:id="34"/>
    </w:p>
    <w:sectPr w:rsidR="00F74F92" w:rsidRPr="001D0DE9" w:rsidSect="006B3704">
      <w:footnotePr>
        <w:numRestart w:val="eachSect"/>
      </w:footnotePr>
      <w:pgSz w:w="11906" w:h="16838" w:code="9"/>
      <w:pgMar w:top="1418" w:right="1418" w:bottom="1418" w:left="1418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quipe editorial RTCU" w:date="2026-09-04T12:25:00Z" w:initials="RTCU">
    <w:p w14:paraId="089850CE" w14:textId="77777777" w:rsidR="0001218F" w:rsidRDefault="0001218F" w:rsidP="0001218F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56609426" w14:textId="77777777" w:rsidR="0001218F" w:rsidRDefault="0001218F" w:rsidP="0001218F">
      <w:pPr>
        <w:pStyle w:val="Textodecomentrio"/>
        <w:jc w:val="left"/>
      </w:pPr>
      <w:r>
        <w:t>Neste campo, deve ser indicada uma das áreas relacionadas a seguir.</w:t>
      </w:r>
    </w:p>
    <w:p w14:paraId="5220612D" w14:textId="77777777" w:rsidR="0001218F" w:rsidRDefault="0001218F">
      <w:pPr>
        <w:pStyle w:val="Textodecomentrio"/>
        <w:numPr>
          <w:ilvl w:val="0"/>
          <w:numId w:val="2"/>
        </w:numPr>
        <w:jc w:val="left"/>
      </w:pPr>
      <w:r>
        <w:rPr>
          <w:highlight w:val="white"/>
        </w:rPr>
        <w:t>Controle governamental</w:t>
      </w:r>
    </w:p>
    <w:p w14:paraId="3F3CE05A" w14:textId="77777777" w:rsidR="0001218F" w:rsidRDefault="0001218F">
      <w:pPr>
        <w:pStyle w:val="Textodecomentrio"/>
        <w:numPr>
          <w:ilvl w:val="0"/>
          <w:numId w:val="2"/>
        </w:numPr>
        <w:jc w:val="left"/>
      </w:pPr>
      <w:r>
        <w:rPr>
          <w:highlight w:val="white"/>
        </w:rPr>
        <w:t>Administração pública</w:t>
      </w:r>
    </w:p>
    <w:p w14:paraId="1D77B0D8" w14:textId="77777777" w:rsidR="0001218F" w:rsidRDefault="0001218F">
      <w:pPr>
        <w:pStyle w:val="Textodecomentrio"/>
        <w:numPr>
          <w:ilvl w:val="0"/>
          <w:numId w:val="2"/>
        </w:numPr>
        <w:jc w:val="left"/>
      </w:pPr>
      <w:r>
        <w:rPr>
          <w:highlight w:val="white"/>
        </w:rPr>
        <w:t>Direito público</w:t>
      </w:r>
    </w:p>
    <w:p w14:paraId="13C80146" w14:textId="77777777" w:rsidR="0001218F" w:rsidRDefault="0001218F">
      <w:pPr>
        <w:pStyle w:val="Textodecomentrio"/>
        <w:numPr>
          <w:ilvl w:val="0"/>
          <w:numId w:val="2"/>
        </w:numPr>
        <w:jc w:val="left"/>
      </w:pPr>
      <w:r>
        <w:rPr>
          <w:highlight w:val="white"/>
        </w:rPr>
        <w:t>Contabilidade</w:t>
      </w:r>
    </w:p>
    <w:p w14:paraId="7AE593BF" w14:textId="77777777" w:rsidR="0001218F" w:rsidRDefault="0001218F">
      <w:pPr>
        <w:pStyle w:val="Textodecomentrio"/>
        <w:numPr>
          <w:ilvl w:val="0"/>
          <w:numId w:val="2"/>
        </w:numPr>
        <w:jc w:val="left"/>
      </w:pPr>
      <w:r>
        <w:rPr>
          <w:highlight w:val="white"/>
        </w:rPr>
        <w:t>Finanças</w:t>
      </w:r>
    </w:p>
    <w:p w14:paraId="546204DD" w14:textId="77777777" w:rsidR="0001218F" w:rsidRDefault="0001218F">
      <w:pPr>
        <w:pStyle w:val="Textodecomentrio"/>
        <w:numPr>
          <w:ilvl w:val="0"/>
          <w:numId w:val="2"/>
        </w:numPr>
        <w:jc w:val="left"/>
      </w:pPr>
      <w:r>
        <w:rPr>
          <w:highlight w:val="white"/>
        </w:rPr>
        <w:t>Auditoria</w:t>
      </w:r>
    </w:p>
    <w:p w14:paraId="4F618380" w14:textId="77777777" w:rsidR="0001218F" w:rsidRDefault="0001218F">
      <w:pPr>
        <w:pStyle w:val="Textodecomentrio"/>
        <w:numPr>
          <w:ilvl w:val="0"/>
          <w:numId w:val="2"/>
        </w:numPr>
        <w:jc w:val="left"/>
      </w:pPr>
      <w:r>
        <w:rPr>
          <w:highlight w:val="white"/>
        </w:rPr>
        <w:t>Inovação no setor público</w:t>
      </w:r>
    </w:p>
  </w:comment>
  <w:comment w:id="1" w:author="Equipe editorial RTCU" w:date="2026-09-04T12:25:00Z" w:initials="RTCU">
    <w:p w14:paraId="6AFEB0F2" w14:textId="77777777" w:rsidR="0001218F" w:rsidRDefault="0001218F" w:rsidP="0001218F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47D71FE3" w14:textId="77777777" w:rsidR="0001218F" w:rsidRDefault="0001218F" w:rsidP="0001218F">
      <w:pPr>
        <w:pStyle w:val="Textodecomentrio"/>
        <w:jc w:val="left"/>
      </w:pPr>
      <w:r>
        <w:t>Neste campo, deve ser indicada uma das modalidades relacionadas a seguir.</w:t>
      </w:r>
    </w:p>
    <w:p w14:paraId="22EF1791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Relatório técnico conclusivo</w:t>
      </w:r>
    </w:p>
    <w:p w14:paraId="4967CFD2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Processo, tecnologia e produto ou material não patenteável</w:t>
      </w:r>
    </w:p>
    <w:p w14:paraId="2E9C8355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Software ou aplicativo</w:t>
      </w:r>
    </w:p>
    <w:p w14:paraId="456717C4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Tecnologia social</w:t>
      </w:r>
    </w:p>
    <w:p w14:paraId="1F078369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Empresa ou organização social inovadora</w:t>
      </w:r>
    </w:p>
    <w:p w14:paraId="7E491860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Norma ou marco regulatório</w:t>
      </w:r>
    </w:p>
    <w:p w14:paraId="553914C8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Patente</w:t>
      </w:r>
    </w:p>
    <w:p w14:paraId="09DF2AE1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Produto ou processo em sigilo</w:t>
      </w:r>
    </w:p>
    <w:p w14:paraId="517CB4A2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Base de dados técnico-científica</w:t>
      </w:r>
    </w:p>
    <w:p w14:paraId="382A7BDA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Material didático</w:t>
      </w:r>
    </w:p>
    <w:p w14:paraId="50DE1B3B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Curso de formação profissional</w:t>
      </w:r>
    </w:p>
    <w:p w14:paraId="73C799BF" w14:textId="77777777" w:rsidR="0001218F" w:rsidRDefault="0001218F">
      <w:pPr>
        <w:pStyle w:val="Textodecomentrio"/>
        <w:numPr>
          <w:ilvl w:val="0"/>
          <w:numId w:val="3"/>
        </w:numPr>
        <w:jc w:val="left"/>
      </w:pPr>
      <w:r>
        <w:t>Relato ou artigo tecnológico</w:t>
      </w:r>
    </w:p>
  </w:comment>
  <w:comment w:id="2" w:author="Equipe editorial RTCU" w:date="2026-09-04T12:26:00Z" w:initials="RTCU">
    <w:p w14:paraId="4B622321" w14:textId="77777777" w:rsidR="0001218F" w:rsidRDefault="0001218F" w:rsidP="0001218F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0EEA94D0" w14:textId="77777777" w:rsidR="0001218F" w:rsidRDefault="0001218F" w:rsidP="0001218F">
      <w:pPr>
        <w:pStyle w:val="Textodecomentrio"/>
        <w:jc w:val="left"/>
      </w:pPr>
      <w:r>
        <w:t>Neste campo, deve ser indicado um dos estágios relacionados a seguir.</w:t>
      </w:r>
    </w:p>
    <w:p w14:paraId="585BB1A6" w14:textId="77777777" w:rsidR="0001218F" w:rsidRDefault="0001218F">
      <w:pPr>
        <w:pStyle w:val="Textodecomentrio"/>
        <w:numPr>
          <w:ilvl w:val="0"/>
          <w:numId w:val="4"/>
        </w:numPr>
        <w:jc w:val="left"/>
      </w:pPr>
      <w:r>
        <w:t>Protótipo</w:t>
      </w:r>
    </w:p>
    <w:p w14:paraId="50BB0F16" w14:textId="77777777" w:rsidR="0001218F" w:rsidRDefault="0001218F">
      <w:pPr>
        <w:pStyle w:val="Textodecomentrio"/>
        <w:numPr>
          <w:ilvl w:val="0"/>
          <w:numId w:val="4"/>
        </w:numPr>
        <w:jc w:val="left"/>
      </w:pPr>
      <w:r>
        <w:t>Piloto</w:t>
      </w:r>
    </w:p>
    <w:p w14:paraId="333E9A68" w14:textId="77777777" w:rsidR="0001218F" w:rsidRDefault="0001218F">
      <w:pPr>
        <w:pStyle w:val="Textodecomentrio"/>
        <w:numPr>
          <w:ilvl w:val="0"/>
          <w:numId w:val="4"/>
        </w:numPr>
        <w:jc w:val="left"/>
      </w:pPr>
      <w:r>
        <w:t>Produto validado</w:t>
      </w:r>
    </w:p>
    <w:p w14:paraId="03B65257" w14:textId="77777777" w:rsidR="0001218F" w:rsidRDefault="0001218F">
      <w:pPr>
        <w:pStyle w:val="Textodecomentrio"/>
        <w:numPr>
          <w:ilvl w:val="0"/>
          <w:numId w:val="4"/>
        </w:numPr>
        <w:jc w:val="left"/>
      </w:pPr>
      <w:r>
        <w:t>Produto entregue</w:t>
      </w:r>
    </w:p>
    <w:p w14:paraId="04817CD2" w14:textId="77777777" w:rsidR="0001218F" w:rsidRDefault="0001218F">
      <w:pPr>
        <w:pStyle w:val="Textodecomentrio"/>
        <w:numPr>
          <w:ilvl w:val="0"/>
          <w:numId w:val="4"/>
        </w:numPr>
        <w:jc w:val="left"/>
      </w:pPr>
      <w:r>
        <w:t>Produto implementado</w:t>
      </w:r>
    </w:p>
    <w:p w14:paraId="769E3404" w14:textId="77777777" w:rsidR="0001218F" w:rsidRDefault="0001218F">
      <w:pPr>
        <w:pStyle w:val="Textodecomentrio"/>
        <w:numPr>
          <w:ilvl w:val="0"/>
          <w:numId w:val="4"/>
        </w:numPr>
        <w:jc w:val="left"/>
      </w:pPr>
      <w:r>
        <w:t>Solução em uso</w:t>
      </w:r>
    </w:p>
    <w:p w14:paraId="2E3E7258" w14:textId="77777777" w:rsidR="0001218F" w:rsidRDefault="0001218F">
      <w:pPr>
        <w:pStyle w:val="Textodecomentrio"/>
        <w:numPr>
          <w:ilvl w:val="0"/>
          <w:numId w:val="4"/>
        </w:numPr>
        <w:jc w:val="left"/>
      </w:pPr>
      <w:r>
        <w:t>Produto replicado</w:t>
      </w:r>
    </w:p>
  </w:comment>
  <w:comment w:id="4" w:author="Equipe editorial RTCU" w:date="2026-09-04T12:26:00Z" w:initials="RTCU">
    <w:p w14:paraId="2CB55B3C" w14:textId="77777777" w:rsidR="0001218F" w:rsidRDefault="0001218F" w:rsidP="0001218F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4479C84A" w14:textId="77777777" w:rsidR="0001218F" w:rsidRDefault="0001218F" w:rsidP="0001218F">
      <w:pPr>
        <w:pStyle w:val="Textodecomentrio"/>
        <w:jc w:val="left"/>
      </w:pPr>
      <w:r>
        <w:t>O título e, se há, o subtítulo devem representar adequadamente o conteúdo abordado.</w:t>
      </w:r>
    </w:p>
  </w:comment>
  <w:comment w:id="8" w:author="Equipe editorial RTCU" w:date="2026-09-04T12:26:00Z" w:initials="RTCU">
    <w:p w14:paraId="0F05A144" w14:textId="77777777" w:rsidR="0001218F" w:rsidRDefault="0001218F" w:rsidP="0001218F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66087422" w14:textId="77777777" w:rsidR="0001218F" w:rsidRDefault="0001218F" w:rsidP="0001218F">
      <w:pPr>
        <w:pStyle w:val="Textodecomentrio"/>
        <w:jc w:val="left"/>
      </w:pPr>
      <w:r>
        <w:t>No resumo, devem ser descritos, de forma sucinta (entre 100 e 250 palavras), em um único parágrafo, os elementos relacionados a seguir.</w:t>
      </w:r>
    </w:p>
    <w:p w14:paraId="6D5C32A9" w14:textId="77777777" w:rsidR="0001218F" w:rsidRDefault="0001218F">
      <w:pPr>
        <w:pStyle w:val="Textodecomentrio"/>
        <w:numPr>
          <w:ilvl w:val="0"/>
          <w:numId w:val="5"/>
        </w:numPr>
        <w:jc w:val="left"/>
      </w:pPr>
      <w:r>
        <w:t>Problema/oportunidade identificada</w:t>
      </w:r>
    </w:p>
    <w:p w14:paraId="05107655" w14:textId="77777777" w:rsidR="0001218F" w:rsidRDefault="0001218F">
      <w:pPr>
        <w:pStyle w:val="Textodecomentrio"/>
        <w:numPr>
          <w:ilvl w:val="0"/>
          <w:numId w:val="5"/>
        </w:numPr>
        <w:jc w:val="left"/>
      </w:pPr>
      <w:r>
        <w:t>Objetivo do produto</w:t>
      </w:r>
    </w:p>
    <w:p w14:paraId="639854F2" w14:textId="77777777" w:rsidR="0001218F" w:rsidRDefault="0001218F">
      <w:pPr>
        <w:pStyle w:val="Textodecomentrio"/>
        <w:numPr>
          <w:ilvl w:val="0"/>
          <w:numId w:val="5"/>
        </w:numPr>
        <w:jc w:val="left"/>
      </w:pPr>
      <w:r>
        <w:t>Metodologia de desenvolvimento</w:t>
      </w:r>
    </w:p>
    <w:p w14:paraId="65FFBF59" w14:textId="77777777" w:rsidR="0001218F" w:rsidRDefault="0001218F">
      <w:pPr>
        <w:pStyle w:val="Textodecomentrio"/>
        <w:numPr>
          <w:ilvl w:val="0"/>
          <w:numId w:val="5"/>
        </w:numPr>
        <w:jc w:val="left"/>
      </w:pPr>
      <w:r>
        <w:t>Produto gerado</w:t>
      </w:r>
    </w:p>
    <w:p w14:paraId="1F5CA7B4" w14:textId="77777777" w:rsidR="0001218F" w:rsidRDefault="0001218F">
      <w:pPr>
        <w:pStyle w:val="Textodecomentrio"/>
        <w:numPr>
          <w:ilvl w:val="0"/>
          <w:numId w:val="5"/>
        </w:numPr>
        <w:jc w:val="left"/>
      </w:pPr>
      <w:r>
        <w:t>Resultado esperado</w:t>
      </w:r>
    </w:p>
    <w:p w14:paraId="409A6D39" w14:textId="77777777" w:rsidR="0001218F" w:rsidRDefault="0001218F">
      <w:pPr>
        <w:pStyle w:val="Textodecomentrio"/>
        <w:numPr>
          <w:ilvl w:val="0"/>
          <w:numId w:val="5"/>
        </w:numPr>
        <w:jc w:val="left"/>
      </w:pPr>
      <w:r>
        <w:t>Impacto esperado</w:t>
      </w:r>
    </w:p>
    <w:p w14:paraId="7F5CEC75" w14:textId="77777777" w:rsidR="0001218F" w:rsidRDefault="0001218F" w:rsidP="0001218F">
      <w:pPr>
        <w:pStyle w:val="Textodecomentrio"/>
        <w:jc w:val="left"/>
      </w:pPr>
    </w:p>
    <w:p w14:paraId="2AE85305" w14:textId="77777777" w:rsidR="0001218F" w:rsidRDefault="0001218F" w:rsidP="0001218F">
      <w:pPr>
        <w:pStyle w:val="Textodecomentrio"/>
        <w:jc w:val="left"/>
      </w:pPr>
      <w:r>
        <w:t>Deve-se evitar o uso de abreviação e citação no resumo.</w:t>
      </w:r>
    </w:p>
  </w:comment>
  <w:comment w:id="9" w:author="Equipe editorial RTCU" w:date="2026-09-04T12:26:00Z" w:initials="RTCU">
    <w:p w14:paraId="2DC5ACE0" w14:textId="77777777" w:rsidR="00CB0E3A" w:rsidRDefault="00CB0E3A" w:rsidP="00CB0E3A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1385E0D9" w14:textId="77777777" w:rsidR="00CB0E3A" w:rsidRDefault="00CB0E3A" w:rsidP="00CB0E3A">
      <w:pPr>
        <w:pStyle w:val="Textodecomentrio"/>
        <w:jc w:val="left"/>
      </w:pPr>
      <w:r>
        <w:t>As palavras-chave devem refletir o tema ou conceito abordado no trabalho e contribuir para a indexação e recuperação do manuscrito em base de dados e mecanismo de busca.</w:t>
      </w:r>
    </w:p>
    <w:p w14:paraId="120FA5A6" w14:textId="77777777" w:rsidR="00CB0E3A" w:rsidRDefault="00CB0E3A" w:rsidP="00CB0E3A">
      <w:pPr>
        <w:pStyle w:val="Textodecomentrio"/>
        <w:jc w:val="left"/>
      </w:pPr>
      <w:r>
        <w:t xml:space="preserve">O campo deve conter de quatro a seis palavras, separadas entre si por ponto e vírgula, com ponto final após a última. Quanto ao uso de letra minúscula ou maiúscula, devem ser observadas as orientações constantes da seção 3.4 do capítulo 3 do </w:t>
      </w:r>
      <w:hyperlink r:id="rId1" w:history="1">
        <w:r w:rsidRPr="001813D1">
          <w:rPr>
            <w:rStyle w:val="Hyperlink"/>
            <w:i/>
            <w:iCs/>
          </w:rPr>
          <w:t>Guia de Editoração do Tribunal de Contas da União</w:t>
        </w:r>
      </w:hyperlink>
      <w:r>
        <w:t>.</w:t>
      </w:r>
    </w:p>
  </w:comment>
  <w:comment w:id="11" w:author="Equipe editorial RTCU" w:date="2026-09-04T12:27:00Z" w:initials="RTCU">
    <w:p w14:paraId="7D528959" w14:textId="77777777" w:rsidR="00CB0E3A" w:rsidRDefault="00CB0E3A" w:rsidP="00CB0E3A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626C1670" w14:textId="77777777" w:rsidR="00CB0E3A" w:rsidRDefault="00CB0E3A" w:rsidP="00CB0E3A">
      <w:pPr>
        <w:pStyle w:val="Textodecomentrio"/>
        <w:jc w:val="left"/>
      </w:pPr>
      <w:r>
        <w:t>O resumo em língua estrangeira deve corresponder integralmente ao resumo em língua vernácula.</w:t>
      </w:r>
    </w:p>
  </w:comment>
  <w:comment w:id="12" w:author="Equipe editorial RTCU" w:date="2026-09-04T12:27:00Z" w:initials="RTCU">
    <w:p w14:paraId="67A5B14F" w14:textId="77777777" w:rsidR="00CB0E3A" w:rsidRDefault="00CB0E3A" w:rsidP="00CB0E3A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5A900FBF" w14:textId="77777777" w:rsidR="00CB0E3A" w:rsidRDefault="00CB0E3A" w:rsidP="00CB0E3A">
      <w:pPr>
        <w:pStyle w:val="Textodecomentrio"/>
        <w:jc w:val="left"/>
      </w:pPr>
      <w:r>
        <w:t xml:space="preserve">As palavras-chave em língua estrangeira devem corresponder integralmente às palavras-chave em língua vernácula. Quanto ao uso de itálico e letra minúscula ou maiúscula, devem ser observadas as orientações constantes das seções 3.2 e 3.4 do capítulo 3 do </w:t>
      </w:r>
      <w:hyperlink r:id="rId2" w:history="1">
        <w:r w:rsidRPr="003A62B3">
          <w:rPr>
            <w:rStyle w:val="Hyperlink"/>
            <w:i/>
            <w:iCs/>
          </w:rPr>
          <w:t>Guia de Editoração do Tribunal de Contas da União</w:t>
        </w:r>
      </w:hyperlink>
      <w:r>
        <w:t>.</w:t>
      </w:r>
    </w:p>
  </w:comment>
  <w:comment w:id="15" w:author="Equipe editorial RTCU" w:date="2026-09-04T12:27:00Z" w:initials="RTCU">
    <w:p w14:paraId="63B8E960" w14:textId="77777777" w:rsidR="00CB0E3A" w:rsidRDefault="00CB0E3A" w:rsidP="00CB0E3A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47DE03A8" w14:textId="77777777" w:rsidR="00CB0E3A" w:rsidRDefault="00CB0E3A" w:rsidP="00CB0E3A">
      <w:pPr>
        <w:pStyle w:val="Textodecomentrio"/>
        <w:jc w:val="left"/>
      </w:pPr>
      <w:r>
        <w:t>O resumo em língua estrangeira deve corresponder integralmente ao resumo em língua vernácula.</w:t>
      </w:r>
    </w:p>
  </w:comment>
  <w:comment w:id="16" w:author="Equipe editorial RTCU" w:date="2026-09-04T12:27:00Z" w:initials="RTCU">
    <w:p w14:paraId="2B3F2092" w14:textId="77777777" w:rsidR="00CB0E3A" w:rsidRDefault="00CB0E3A" w:rsidP="00CB0E3A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2FD14107" w14:textId="77777777" w:rsidR="00CB0E3A" w:rsidRDefault="00CB0E3A" w:rsidP="00CB0E3A">
      <w:pPr>
        <w:pStyle w:val="Textodecomentrio"/>
        <w:jc w:val="left"/>
      </w:pPr>
      <w:r>
        <w:t xml:space="preserve">As palavras-chave em língua estrangeira devem corresponder integralmente às palavras-chave em língua vernácula. Quanto ao uso de itálico e letra minúscula ou maiúscula, devem ser observadas as orientações constantes das seções 3.2 e 3.4 do capítulo 3 do </w:t>
      </w:r>
      <w:hyperlink r:id="rId3" w:history="1">
        <w:r w:rsidRPr="005B6878">
          <w:rPr>
            <w:rStyle w:val="Hyperlink"/>
            <w:i/>
            <w:iCs/>
          </w:rPr>
          <w:t>Guia de Editoração do Tribunal de Contas da União</w:t>
        </w:r>
      </w:hyperlink>
      <w:r>
        <w:rPr>
          <w:color w:val="156082"/>
        </w:rPr>
        <w:t>.</w:t>
      </w:r>
    </w:p>
  </w:comment>
  <w:comment w:id="19" w:author="Equipe editorial RTCU" w:date="2026-09-04T12:28:00Z" w:initials="RTCU">
    <w:p w14:paraId="09B88808" w14:textId="77777777" w:rsidR="00CB0E3A" w:rsidRDefault="00CB0E3A" w:rsidP="00CB0E3A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07475042" w14:textId="77777777" w:rsidR="00CB0E3A" w:rsidRDefault="00CB0E3A" w:rsidP="00CB0E3A">
      <w:pPr>
        <w:pStyle w:val="Textodecomentrio"/>
        <w:jc w:val="left"/>
      </w:pPr>
      <w:r>
        <w:t>Em “Apresentação executiva” (pitch), devem ser apresentados, de forma breve e objetiva, os elementos relacionados a seguir.</w:t>
      </w:r>
    </w:p>
    <w:p w14:paraId="55DEB40A" w14:textId="77777777" w:rsidR="00CB0E3A" w:rsidRDefault="00CB0E3A">
      <w:pPr>
        <w:pStyle w:val="Textodecomentrio"/>
        <w:numPr>
          <w:ilvl w:val="0"/>
          <w:numId w:val="6"/>
        </w:numPr>
        <w:jc w:val="left"/>
      </w:pPr>
      <w:r>
        <w:t>Problema enfrentado</w:t>
      </w:r>
    </w:p>
    <w:p w14:paraId="5BADC916" w14:textId="77777777" w:rsidR="00CB0E3A" w:rsidRDefault="00CB0E3A">
      <w:pPr>
        <w:pStyle w:val="Textodecomentrio"/>
        <w:numPr>
          <w:ilvl w:val="0"/>
          <w:numId w:val="6"/>
        </w:numPr>
        <w:jc w:val="left"/>
      </w:pPr>
      <w:r>
        <w:t>Solução proposta</w:t>
      </w:r>
    </w:p>
    <w:p w14:paraId="35082896" w14:textId="77777777" w:rsidR="00CB0E3A" w:rsidRDefault="00CB0E3A">
      <w:pPr>
        <w:pStyle w:val="Textodecomentrio"/>
        <w:numPr>
          <w:ilvl w:val="0"/>
          <w:numId w:val="6"/>
        </w:numPr>
        <w:jc w:val="left"/>
      </w:pPr>
      <w:r>
        <w:t>Público-alvo</w:t>
      </w:r>
    </w:p>
    <w:p w14:paraId="1509C2EF" w14:textId="77777777" w:rsidR="00CB0E3A" w:rsidRDefault="00CB0E3A">
      <w:pPr>
        <w:pStyle w:val="Textodecomentrio"/>
        <w:numPr>
          <w:ilvl w:val="0"/>
          <w:numId w:val="6"/>
        </w:numPr>
        <w:jc w:val="left"/>
      </w:pPr>
      <w:r>
        <w:t>Produto gerado</w:t>
      </w:r>
    </w:p>
    <w:p w14:paraId="32880665" w14:textId="77777777" w:rsidR="00CB0E3A" w:rsidRDefault="00CB0E3A">
      <w:pPr>
        <w:pStyle w:val="Textodecomentrio"/>
        <w:numPr>
          <w:ilvl w:val="0"/>
          <w:numId w:val="6"/>
        </w:numPr>
        <w:jc w:val="left"/>
      </w:pPr>
      <w:r>
        <w:t>Diferencial do produto</w:t>
      </w:r>
    </w:p>
    <w:p w14:paraId="276A13AE" w14:textId="77777777" w:rsidR="00CB0E3A" w:rsidRDefault="00CB0E3A">
      <w:pPr>
        <w:pStyle w:val="Textodecomentrio"/>
        <w:numPr>
          <w:ilvl w:val="0"/>
          <w:numId w:val="6"/>
        </w:numPr>
        <w:jc w:val="left"/>
      </w:pPr>
      <w:r>
        <w:t>Benefício e impacto esperado</w:t>
      </w:r>
    </w:p>
    <w:p w14:paraId="2B81BC86" w14:textId="77777777" w:rsidR="00CB0E3A" w:rsidRDefault="00CB0E3A">
      <w:pPr>
        <w:pStyle w:val="Textodecomentrio"/>
        <w:numPr>
          <w:ilvl w:val="0"/>
          <w:numId w:val="6"/>
        </w:numPr>
        <w:jc w:val="left"/>
      </w:pPr>
      <w:r>
        <w:t>Apresentação resumida da proposta</w:t>
      </w:r>
    </w:p>
    <w:p w14:paraId="2B2A3101" w14:textId="77777777" w:rsidR="00CB0E3A" w:rsidRDefault="00CB0E3A" w:rsidP="00CB0E3A">
      <w:pPr>
        <w:pStyle w:val="Textodecomentrio"/>
        <w:jc w:val="left"/>
      </w:pPr>
    </w:p>
    <w:p w14:paraId="0CA6C26B" w14:textId="77777777" w:rsidR="00CB0E3A" w:rsidRDefault="00CB0E3A" w:rsidP="00CB0E3A">
      <w:pPr>
        <w:pStyle w:val="Textodecomentrio"/>
        <w:jc w:val="left"/>
      </w:pPr>
      <w:r>
        <w:rPr>
          <w:b/>
          <w:bCs/>
        </w:rPr>
        <w:t>Atenção</w:t>
      </w:r>
      <w:r>
        <w:t>: A seção é opcional, mas recomendada, quando a apresentação sintética da proposta contribui para a compreensão do produto.</w:t>
      </w:r>
    </w:p>
  </w:comment>
  <w:comment w:id="21" w:author="Equipe editorial RTCU" w:date="2026-09-04T12:28:00Z" w:initials="RTCU">
    <w:p w14:paraId="747D282F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007B7E73" w14:textId="77777777" w:rsidR="00B0574D" w:rsidRDefault="00B0574D" w:rsidP="00B0574D">
      <w:pPr>
        <w:pStyle w:val="Textodecomentrio"/>
        <w:jc w:val="left"/>
      </w:pPr>
      <w:r>
        <w:t>Na introdução, devem ser apresentados, de forma objetiva e clara, os elementos relacionados a seguir.</w:t>
      </w:r>
    </w:p>
    <w:p w14:paraId="1CAEC07F" w14:textId="77777777" w:rsidR="00B0574D" w:rsidRDefault="00B0574D">
      <w:pPr>
        <w:pStyle w:val="Textodecomentrio"/>
        <w:numPr>
          <w:ilvl w:val="0"/>
          <w:numId w:val="7"/>
        </w:numPr>
        <w:jc w:val="left"/>
      </w:pPr>
      <w:r>
        <w:t>Contexto do problema</w:t>
      </w:r>
    </w:p>
    <w:p w14:paraId="771B7CE2" w14:textId="77777777" w:rsidR="00B0574D" w:rsidRDefault="00B0574D">
      <w:pPr>
        <w:pStyle w:val="Textodecomentrio"/>
        <w:numPr>
          <w:ilvl w:val="0"/>
          <w:numId w:val="7"/>
        </w:numPr>
        <w:jc w:val="left"/>
      </w:pPr>
      <w:r>
        <w:t>Necessidade identificada</w:t>
      </w:r>
    </w:p>
    <w:p w14:paraId="7492F102" w14:textId="77777777" w:rsidR="00B0574D" w:rsidRDefault="00B0574D">
      <w:pPr>
        <w:pStyle w:val="Textodecomentrio"/>
        <w:numPr>
          <w:ilvl w:val="0"/>
          <w:numId w:val="7"/>
        </w:numPr>
        <w:jc w:val="left"/>
      </w:pPr>
      <w:r>
        <w:t>Justificativa</w:t>
      </w:r>
    </w:p>
    <w:p w14:paraId="4434C88C" w14:textId="77777777" w:rsidR="00B0574D" w:rsidRDefault="00B0574D">
      <w:pPr>
        <w:pStyle w:val="Textodecomentrio"/>
        <w:numPr>
          <w:ilvl w:val="0"/>
          <w:numId w:val="7"/>
        </w:numPr>
        <w:jc w:val="left"/>
      </w:pPr>
      <w:r>
        <w:t>Relevância institucional/social do estudo</w:t>
      </w:r>
    </w:p>
    <w:p w14:paraId="37FE6F36" w14:textId="77777777" w:rsidR="00B0574D" w:rsidRDefault="00B0574D">
      <w:pPr>
        <w:pStyle w:val="Textodecomentrio"/>
        <w:numPr>
          <w:ilvl w:val="0"/>
          <w:numId w:val="7"/>
        </w:numPr>
        <w:jc w:val="left"/>
      </w:pPr>
      <w:r>
        <w:t>Motivação</w:t>
      </w:r>
    </w:p>
    <w:p w14:paraId="36FD47FB" w14:textId="77777777" w:rsidR="00B0574D" w:rsidRDefault="00B0574D">
      <w:pPr>
        <w:pStyle w:val="Textodecomentrio"/>
        <w:numPr>
          <w:ilvl w:val="0"/>
          <w:numId w:val="7"/>
        </w:numPr>
        <w:jc w:val="left"/>
      </w:pPr>
      <w:r>
        <w:t>Alinhamento com objetivo estratégico</w:t>
      </w:r>
    </w:p>
  </w:comment>
  <w:comment w:id="23" w:author="Equipe editorial RTCU" w:date="2026-09-04T12:28:00Z" w:initials="RTCU">
    <w:p w14:paraId="2DBF2819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19721E9A" w14:textId="77777777" w:rsidR="00B0574D" w:rsidRDefault="00B0574D" w:rsidP="00B0574D">
      <w:pPr>
        <w:pStyle w:val="Textodecomentrio"/>
        <w:jc w:val="left"/>
      </w:pPr>
      <w:r>
        <w:t>Em “Contextualização e fundamentação”, devem ser apresentados os elementos relacionados a seguir.</w:t>
      </w:r>
    </w:p>
    <w:p w14:paraId="4A0CB36A" w14:textId="77777777" w:rsidR="00B0574D" w:rsidRDefault="00B0574D">
      <w:pPr>
        <w:pStyle w:val="Textodecomentrio"/>
        <w:numPr>
          <w:ilvl w:val="0"/>
          <w:numId w:val="8"/>
        </w:numPr>
        <w:jc w:val="left"/>
      </w:pPr>
      <w:r>
        <w:t>Conceito relacionado</w:t>
      </w:r>
    </w:p>
    <w:p w14:paraId="644BCF8F" w14:textId="77777777" w:rsidR="00B0574D" w:rsidRDefault="00B0574D">
      <w:pPr>
        <w:pStyle w:val="Textodecomentrio"/>
        <w:numPr>
          <w:ilvl w:val="0"/>
          <w:numId w:val="8"/>
        </w:numPr>
        <w:jc w:val="left"/>
      </w:pPr>
      <w:r>
        <w:t>Iniciativa existente</w:t>
      </w:r>
    </w:p>
    <w:p w14:paraId="4B6689EC" w14:textId="77777777" w:rsidR="00B0574D" w:rsidRDefault="00B0574D">
      <w:pPr>
        <w:pStyle w:val="Textodecomentrio"/>
        <w:numPr>
          <w:ilvl w:val="0"/>
          <w:numId w:val="8"/>
        </w:numPr>
        <w:jc w:val="left"/>
      </w:pPr>
      <w:r>
        <w:t>Solução semelhante</w:t>
      </w:r>
    </w:p>
    <w:p w14:paraId="37C60EEF" w14:textId="77777777" w:rsidR="00B0574D" w:rsidRDefault="00B0574D">
      <w:pPr>
        <w:pStyle w:val="Textodecomentrio"/>
        <w:numPr>
          <w:ilvl w:val="0"/>
          <w:numId w:val="8"/>
        </w:numPr>
        <w:jc w:val="left"/>
      </w:pPr>
      <w:r>
        <w:t>Lacuna</w:t>
      </w:r>
    </w:p>
    <w:p w14:paraId="4437A564" w14:textId="77777777" w:rsidR="00B0574D" w:rsidRDefault="00B0574D">
      <w:pPr>
        <w:pStyle w:val="Textodecomentrio"/>
        <w:numPr>
          <w:ilvl w:val="0"/>
          <w:numId w:val="8"/>
        </w:numPr>
        <w:jc w:val="left"/>
      </w:pPr>
      <w:r>
        <w:t>Literatura aplicável</w:t>
      </w:r>
    </w:p>
    <w:p w14:paraId="25D0BA82" w14:textId="77777777" w:rsidR="00B0574D" w:rsidRDefault="00B0574D">
      <w:pPr>
        <w:pStyle w:val="Textodecomentrio"/>
        <w:numPr>
          <w:ilvl w:val="0"/>
          <w:numId w:val="8"/>
        </w:numPr>
        <w:jc w:val="left"/>
      </w:pPr>
      <w:r>
        <w:t>Marco legal/normativo, se aplicável</w:t>
      </w:r>
    </w:p>
    <w:p w14:paraId="538FC426" w14:textId="77777777" w:rsidR="00B0574D" w:rsidRDefault="00B0574D" w:rsidP="00B0574D">
      <w:pPr>
        <w:pStyle w:val="Textodecomentrio"/>
        <w:jc w:val="left"/>
      </w:pPr>
    </w:p>
    <w:p w14:paraId="4D64C51D" w14:textId="77777777" w:rsidR="00B0574D" w:rsidRDefault="00B0574D" w:rsidP="00B0574D">
      <w:pPr>
        <w:pStyle w:val="Textodecomentrio"/>
        <w:jc w:val="left"/>
      </w:pPr>
      <w:r>
        <w:t>É importante:</w:t>
      </w:r>
    </w:p>
    <w:p w14:paraId="2DEAC52D" w14:textId="77777777" w:rsidR="00B0574D" w:rsidRDefault="00B0574D">
      <w:pPr>
        <w:pStyle w:val="Textodecomentrio"/>
        <w:numPr>
          <w:ilvl w:val="0"/>
          <w:numId w:val="9"/>
        </w:numPr>
        <w:jc w:val="left"/>
      </w:pPr>
      <w:r>
        <w:t>Selecionar fonte confiável, relevante e atual.</w:t>
      </w:r>
    </w:p>
    <w:p w14:paraId="229B0872" w14:textId="77777777" w:rsidR="00B0574D" w:rsidRDefault="00B0574D">
      <w:pPr>
        <w:pStyle w:val="Textodecomentrio"/>
        <w:numPr>
          <w:ilvl w:val="0"/>
          <w:numId w:val="9"/>
        </w:numPr>
        <w:jc w:val="left"/>
      </w:pPr>
      <w:r>
        <w:t>Organizar o conteúdo de forma lógica, começando com uma visão geral do tema para, depois, abordar estudo específico.</w:t>
      </w:r>
    </w:p>
    <w:p w14:paraId="309FC0A0" w14:textId="77777777" w:rsidR="00B0574D" w:rsidRDefault="00B0574D">
      <w:pPr>
        <w:pStyle w:val="Textodecomentrio"/>
        <w:numPr>
          <w:ilvl w:val="0"/>
          <w:numId w:val="9"/>
        </w:numPr>
        <w:jc w:val="left"/>
      </w:pPr>
      <w:r>
        <w:t>Apresentar corretamente citação, com a devida correlação na lista de referências.</w:t>
      </w:r>
    </w:p>
    <w:p w14:paraId="7BAD9157" w14:textId="77777777" w:rsidR="00B0574D" w:rsidRDefault="00B0574D">
      <w:pPr>
        <w:pStyle w:val="Textodecomentrio"/>
        <w:numPr>
          <w:ilvl w:val="0"/>
          <w:numId w:val="9"/>
        </w:numPr>
        <w:jc w:val="left"/>
      </w:pPr>
      <w:r>
        <w:t>Contemplar desenvolvimento mais recente no campo de pesquisa.</w:t>
      </w:r>
    </w:p>
  </w:comment>
  <w:comment w:id="25" w:author="Equipe editorial RTCU" w:date="2026-09-04T12:28:00Z" w:initials="RTCU">
    <w:p w14:paraId="4CADA0EE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3C039AB6" w14:textId="77777777" w:rsidR="00B0574D" w:rsidRDefault="00B0574D" w:rsidP="00B0574D">
      <w:pPr>
        <w:pStyle w:val="Textodecomentrio"/>
        <w:jc w:val="left"/>
      </w:pPr>
      <w:r>
        <w:t>Em “Objetivo(s)”, devem ser apresentados o objetivo geral e os específicos, se há.</w:t>
      </w:r>
    </w:p>
  </w:comment>
  <w:comment w:id="27" w:author="Equipe editorial RTCU" w:date="2026-09-04T12:28:00Z" w:initials="RTCU">
    <w:p w14:paraId="71530032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183B7454" w14:textId="77777777" w:rsidR="00B0574D" w:rsidRDefault="00B0574D" w:rsidP="00B0574D">
      <w:pPr>
        <w:pStyle w:val="Textodecomentrio"/>
        <w:jc w:val="left"/>
      </w:pPr>
      <w:r>
        <w:t>Em “Caracterização”, devem ser apresentados os elementos relacionados a seguir.</w:t>
      </w:r>
    </w:p>
    <w:p w14:paraId="3BEA7F3A" w14:textId="77777777" w:rsidR="00B0574D" w:rsidRDefault="00B0574D">
      <w:pPr>
        <w:pStyle w:val="Textodecomentrio"/>
        <w:numPr>
          <w:ilvl w:val="0"/>
          <w:numId w:val="10"/>
        </w:numPr>
        <w:jc w:val="left"/>
      </w:pPr>
      <w:r>
        <w:t>Identificação do tipo do produto (software/aplicativo; base de dados; material didático; curso; relatório técnico; tecnologia social; patente; processo; norma; produto em sigilo; outro)</w:t>
      </w:r>
    </w:p>
    <w:p w14:paraId="2E1F9D34" w14:textId="77777777" w:rsidR="00B0574D" w:rsidRDefault="00B0574D">
      <w:pPr>
        <w:pStyle w:val="Textodecomentrio"/>
        <w:numPr>
          <w:ilvl w:val="0"/>
          <w:numId w:val="10"/>
        </w:numPr>
        <w:jc w:val="left"/>
      </w:pPr>
      <w:r>
        <w:t>Descrição do produto (finalidade; público-alvo; escopo; aplicação; diferencial)</w:t>
      </w:r>
    </w:p>
    <w:p w14:paraId="0DDE9229" w14:textId="77777777" w:rsidR="00B0574D" w:rsidRDefault="00B0574D">
      <w:pPr>
        <w:pStyle w:val="Textodecomentrio"/>
        <w:numPr>
          <w:ilvl w:val="0"/>
          <w:numId w:val="10"/>
        </w:numPr>
        <w:jc w:val="left"/>
      </w:pPr>
      <w:r>
        <w:t>Estágio de desenvolvimento e nível de maturidade (conceito, protótipo, piloto, implementado etc.), quando aplicável</w:t>
      </w:r>
    </w:p>
  </w:comment>
  <w:comment w:id="29" w:author="Equipe editorial RTCU" w:date="2026-09-04T12:29:00Z" w:initials="RTCU">
    <w:p w14:paraId="2E99E033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603ACBEF" w14:textId="77777777" w:rsidR="00B0574D" w:rsidRDefault="00B0574D" w:rsidP="00B0574D">
      <w:pPr>
        <w:pStyle w:val="Textodecomentrio"/>
        <w:jc w:val="left"/>
      </w:pPr>
      <w:r>
        <w:t>Em “Metodologia de desenvolvimento”, devem ser descritos os itens relacionados a seguir.</w:t>
      </w:r>
    </w:p>
    <w:p w14:paraId="4AAE6DA2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Abordagem metodológica utilizada (pesquisa aplicada, exploratória, descritiva, qualitativa, quantitativa, mista ou outra)</w:t>
      </w:r>
    </w:p>
    <w:p w14:paraId="20B0C994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Procedimento metodológico adotado (pesquisa bibliográfica, documental, estudo de caso, levantamento, pesquisa de campo, desenvolvimento experimental, dentre outros)</w:t>
      </w:r>
    </w:p>
    <w:p w14:paraId="3931F18E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Participante, amostra ou público envolvido, quando aplicável</w:t>
      </w:r>
    </w:p>
    <w:p w14:paraId="4C0CB6AB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Instrumento, técnica, ferramenta e fonte de dados utilizados</w:t>
      </w:r>
    </w:p>
    <w:p w14:paraId="1EC88F0C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Etapa de desenvolvimento do produto</w:t>
      </w:r>
    </w:p>
    <w:p w14:paraId="0F24796F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Prototipação, quando aplicável</w:t>
      </w:r>
    </w:p>
    <w:p w14:paraId="0553420A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Teste, quando aplicável</w:t>
      </w:r>
    </w:p>
    <w:p w14:paraId="66191B46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Validação, quando aplicável</w:t>
      </w:r>
    </w:p>
    <w:p w14:paraId="6C383B9F" w14:textId="77777777" w:rsidR="00B0574D" w:rsidRDefault="00B0574D">
      <w:pPr>
        <w:pStyle w:val="Textodecomentrio"/>
        <w:numPr>
          <w:ilvl w:val="0"/>
          <w:numId w:val="11"/>
        </w:numPr>
        <w:jc w:val="left"/>
      </w:pPr>
      <w:r>
        <w:t>Desenvolvimento iterativo, quando aplicável</w:t>
      </w:r>
    </w:p>
    <w:p w14:paraId="445431E1" w14:textId="77777777" w:rsidR="00B0574D" w:rsidRDefault="00B0574D" w:rsidP="00B0574D">
      <w:pPr>
        <w:pStyle w:val="Textodecomentrio"/>
        <w:jc w:val="left"/>
      </w:pPr>
    </w:p>
    <w:p w14:paraId="6D0A6CF6" w14:textId="77777777" w:rsidR="00B0574D" w:rsidRDefault="00B0574D" w:rsidP="00B0574D">
      <w:pPr>
        <w:pStyle w:val="Textodecomentrio"/>
        <w:jc w:val="left"/>
      </w:pPr>
      <w:r>
        <w:rPr>
          <w:b/>
          <w:bCs/>
        </w:rPr>
        <w:t>Atenção</w:t>
      </w:r>
      <w:r>
        <w:t>: Nem todo item acima é aplicável a todo tipo de PTT.</w:t>
      </w:r>
    </w:p>
  </w:comment>
  <w:comment w:id="31" w:author="Equipe editorial RTCU" w:date="2026-09-04T12:29:00Z" w:initials="RTCU">
    <w:p w14:paraId="44030C9B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44077E3C" w14:textId="77777777" w:rsidR="00B0574D" w:rsidRDefault="00B0574D" w:rsidP="00B0574D">
      <w:pPr>
        <w:pStyle w:val="Textodecomentrio"/>
        <w:jc w:val="left"/>
      </w:pPr>
      <w:r>
        <w:t>Em “Desenvolvimento do produto”, devem ser descritos os itens relacionados a seguir.</w:t>
      </w:r>
    </w:p>
    <w:p w14:paraId="6E829B29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Etapa realizada</w:t>
      </w:r>
    </w:p>
    <w:p w14:paraId="23876C28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Processo de construção</w:t>
      </w:r>
    </w:p>
    <w:p w14:paraId="1D4D028A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Versão</w:t>
      </w:r>
    </w:p>
    <w:p w14:paraId="2E6730F7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Decisão tomada</w:t>
      </w:r>
    </w:p>
    <w:p w14:paraId="47CE3C7C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Requisito</w:t>
      </w:r>
    </w:p>
    <w:p w14:paraId="4DF34932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Arquitetura</w:t>
      </w:r>
    </w:p>
    <w:p w14:paraId="094BEF70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Fluxo</w:t>
      </w:r>
    </w:p>
    <w:p w14:paraId="412D6139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Modelo conceitual</w:t>
      </w:r>
    </w:p>
    <w:p w14:paraId="04F790C4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Tela</w:t>
      </w:r>
    </w:p>
    <w:p w14:paraId="28796681" w14:textId="77777777" w:rsidR="00B0574D" w:rsidRDefault="00B0574D">
      <w:pPr>
        <w:pStyle w:val="Textodecomentrio"/>
        <w:numPr>
          <w:ilvl w:val="0"/>
          <w:numId w:val="12"/>
        </w:numPr>
        <w:jc w:val="left"/>
      </w:pPr>
      <w:r>
        <w:t>Componente</w:t>
      </w:r>
    </w:p>
    <w:p w14:paraId="545E1849" w14:textId="77777777" w:rsidR="00B0574D" w:rsidRDefault="00B0574D" w:rsidP="00B0574D">
      <w:pPr>
        <w:pStyle w:val="Textodecomentrio"/>
        <w:jc w:val="left"/>
      </w:pPr>
    </w:p>
    <w:p w14:paraId="38D695EA" w14:textId="77777777" w:rsidR="00B0574D" w:rsidRDefault="00B0574D" w:rsidP="00B0574D">
      <w:pPr>
        <w:pStyle w:val="Textodecomentrio"/>
        <w:jc w:val="left"/>
      </w:pPr>
      <w:r>
        <w:rPr>
          <w:b/>
          <w:bCs/>
        </w:rPr>
        <w:t>Atenção</w:t>
      </w:r>
      <w:r>
        <w:t>: Elementos como arquitetura, fluxo, modelo conceitual, tela e componente devem ser apresentados apenas quando pertinentes à natureza do produto.</w:t>
      </w:r>
    </w:p>
  </w:comment>
  <w:comment w:id="33" w:author="Equipe editorial RTCU" w:date="2026-09-04T12:29:00Z" w:initials="RTCU">
    <w:p w14:paraId="1B421358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50ECC892" w14:textId="77777777" w:rsidR="00B0574D" w:rsidRDefault="00B0574D" w:rsidP="00B0574D">
      <w:pPr>
        <w:pStyle w:val="Textodecomentrio"/>
        <w:jc w:val="left"/>
      </w:pPr>
      <w:r>
        <w:t>Em “Resultados e validação”, devem ser apresentados os elementos relacionados a seguir.</w:t>
      </w:r>
    </w:p>
    <w:p w14:paraId="26D76C52" w14:textId="77777777" w:rsidR="00B0574D" w:rsidRDefault="00B0574D">
      <w:pPr>
        <w:pStyle w:val="Textodecomentrio"/>
        <w:numPr>
          <w:ilvl w:val="0"/>
          <w:numId w:val="13"/>
        </w:numPr>
        <w:jc w:val="left"/>
      </w:pPr>
      <w:r>
        <w:t>Produto gerado</w:t>
      </w:r>
    </w:p>
    <w:p w14:paraId="3163531E" w14:textId="77777777" w:rsidR="00B0574D" w:rsidRDefault="00B0574D">
      <w:pPr>
        <w:pStyle w:val="Textodecomentrio"/>
        <w:numPr>
          <w:ilvl w:val="0"/>
          <w:numId w:val="13"/>
        </w:numPr>
        <w:jc w:val="left"/>
      </w:pPr>
      <w:r>
        <w:t>Teste</w:t>
      </w:r>
    </w:p>
    <w:p w14:paraId="4A786AC2" w14:textId="77777777" w:rsidR="00B0574D" w:rsidRDefault="00B0574D">
      <w:pPr>
        <w:pStyle w:val="Textodecomentrio"/>
        <w:numPr>
          <w:ilvl w:val="0"/>
          <w:numId w:val="13"/>
        </w:numPr>
        <w:jc w:val="left"/>
      </w:pPr>
      <w:r>
        <w:t>Indicador</w:t>
      </w:r>
    </w:p>
    <w:p w14:paraId="08A46B8C" w14:textId="77777777" w:rsidR="00B0574D" w:rsidRDefault="00B0574D">
      <w:pPr>
        <w:pStyle w:val="Textodecomentrio"/>
        <w:numPr>
          <w:ilvl w:val="0"/>
          <w:numId w:val="13"/>
        </w:numPr>
        <w:jc w:val="left"/>
      </w:pPr>
      <w:r>
        <w:t>Avaliação</w:t>
      </w:r>
    </w:p>
    <w:p w14:paraId="26BE8FE2" w14:textId="77777777" w:rsidR="00B0574D" w:rsidRDefault="00B0574D">
      <w:pPr>
        <w:pStyle w:val="Textodecomentrio"/>
        <w:numPr>
          <w:ilvl w:val="0"/>
          <w:numId w:val="13"/>
        </w:numPr>
        <w:jc w:val="left"/>
      </w:pPr>
      <w:r>
        <w:t>Validação</w:t>
      </w:r>
    </w:p>
    <w:p w14:paraId="77A2A984" w14:textId="77777777" w:rsidR="00B0574D" w:rsidRDefault="00B0574D">
      <w:pPr>
        <w:pStyle w:val="Textodecomentrio"/>
        <w:numPr>
          <w:ilvl w:val="0"/>
          <w:numId w:val="13"/>
        </w:numPr>
        <w:jc w:val="left"/>
      </w:pPr>
      <w:r>
        <w:t>Resultado alcançado</w:t>
      </w:r>
    </w:p>
  </w:comment>
  <w:comment w:id="35" w:author="Equipe editorial RTCU" w:date="2026-09-04T12:29:00Z" w:initials="RTCU">
    <w:p w14:paraId="364E13AE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6C55D53F" w14:textId="77777777" w:rsidR="00B0574D" w:rsidRDefault="00B0574D" w:rsidP="00B0574D">
      <w:pPr>
        <w:pStyle w:val="Textodecomentrio"/>
        <w:jc w:val="left"/>
      </w:pPr>
      <w:r>
        <w:t>Em “Aplicabilidade e impacto”, devem ser apresentados os elementos relacionados a</w:t>
      </w:r>
    </w:p>
    <w:p w14:paraId="33E2C654" w14:textId="77777777" w:rsidR="00B0574D" w:rsidRDefault="00B0574D" w:rsidP="00B0574D">
      <w:pPr>
        <w:pStyle w:val="Textodecomentrio"/>
        <w:jc w:val="left"/>
      </w:pPr>
      <w:r>
        <w:t>seguir.</w:t>
      </w:r>
    </w:p>
    <w:p w14:paraId="1DDF427C" w14:textId="77777777" w:rsidR="00B0574D" w:rsidRDefault="00B0574D" w:rsidP="00B0574D">
      <w:pPr>
        <w:pStyle w:val="Textodecomentrio"/>
        <w:jc w:val="left"/>
      </w:pPr>
      <w:r>
        <w:t>• Aplicação prática</w:t>
      </w:r>
    </w:p>
    <w:p w14:paraId="19064AD8" w14:textId="77777777" w:rsidR="00B0574D" w:rsidRDefault="00B0574D" w:rsidP="00B0574D">
      <w:pPr>
        <w:pStyle w:val="Textodecomentrio"/>
        <w:jc w:val="left"/>
      </w:pPr>
      <w:r>
        <w:t>• Potencial de uso</w:t>
      </w:r>
    </w:p>
    <w:p w14:paraId="2171F200" w14:textId="77777777" w:rsidR="00B0574D" w:rsidRDefault="00B0574D" w:rsidP="00B0574D">
      <w:pPr>
        <w:pStyle w:val="Textodecomentrio"/>
        <w:jc w:val="left"/>
      </w:pPr>
      <w:r>
        <w:t>• Benefício</w:t>
      </w:r>
    </w:p>
    <w:p w14:paraId="2B5D9FF3" w14:textId="77777777" w:rsidR="00B0574D" w:rsidRDefault="00B0574D" w:rsidP="00B0574D">
      <w:pPr>
        <w:pStyle w:val="Textodecomentrio"/>
        <w:jc w:val="left"/>
      </w:pPr>
      <w:r>
        <w:t>• Inovação</w:t>
      </w:r>
    </w:p>
    <w:p w14:paraId="41CDFEBA" w14:textId="77777777" w:rsidR="00B0574D" w:rsidRDefault="00B0574D" w:rsidP="00B0574D">
      <w:pPr>
        <w:pStyle w:val="Textodecomentrio"/>
        <w:jc w:val="left"/>
      </w:pPr>
      <w:r>
        <w:t>• Impacto esperado</w:t>
      </w:r>
    </w:p>
    <w:p w14:paraId="16B1EA0F" w14:textId="77777777" w:rsidR="00B0574D" w:rsidRDefault="00B0574D" w:rsidP="00B0574D">
      <w:pPr>
        <w:pStyle w:val="Textodecomentrio"/>
        <w:jc w:val="left"/>
      </w:pPr>
      <w:r>
        <w:t>• Potencial de transferência ou replicação</w:t>
      </w:r>
    </w:p>
    <w:p w14:paraId="426CF5AD" w14:textId="77777777" w:rsidR="00B0574D" w:rsidRDefault="00B0574D" w:rsidP="00B0574D">
      <w:pPr>
        <w:pStyle w:val="Textodecomentrio"/>
        <w:jc w:val="left"/>
      </w:pPr>
      <w:r>
        <w:t>• Possibilidade de adoção institucional</w:t>
      </w:r>
    </w:p>
    <w:p w14:paraId="6919B879" w14:textId="77777777" w:rsidR="00B0574D" w:rsidRDefault="00B0574D" w:rsidP="00B0574D">
      <w:pPr>
        <w:pStyle w:val="Textodecomentrio"/>
        <w:jc w:val="left"/>
      </w:pPr>
      <w:r>
        <w:t>• Possibilidade de proteção intelectual</w:t>
      </w:r>
    </w:p>
  </w:comment>
  <w:comment w:id="36" w:author="Equipe editorial RTCU" w:date="2026-09-04T12:30:00Z" w:initials="RTCU">
    <w:p w14:paraId="1AC6F6DD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5DF94E41" w14:textId="77777777" w:rsidR="00B0574D" w:rsidRDefault="00B0574D" w:rsidP="00B0574D">
      <w:pPr>
        <w:pStyle w:val="Textodecomentrio"/>
        <w:jc w:val="left"/>
      </w:pPr>
      <w:r>
        <w:t>Em “Limitação e trabalho futuro”, devem ser descritos os elementos relacionados a</w:t>
      </w:r>
    </w:p>
    <w:p w14:paraId="403C08E0" w14:textId="77777777" w:rsidR="00B0574D" w:rsidRDefault="00B0574D" w:rsidP="00B0574D">
      <w:pPr>
        <w:pStyle w:val="Textodecomentrio"/>
        <w:jc w:val="left"/>
      </w:pPr>
      <w:r>
        <w:t>seguir.</w:t>
      </w:r>
    </w:p>
    <w:p w14:paraId="5A2D5D7A" w14:textId="77777777" w:rsidR="00B0574D" w:rsidRDefault="00B0574D" w:rsidP="00B0574D">
      <w:pPr>
        <w:pStyle w:val="Textodecomentrio"/>
        <w:jc w:val="left"/>
      </w:pPr>
      <w:r>
        <w:t>• Limitação</w:t>
      </w:r>
    </w:p>
    <w:p w14:paraId="196804F0" w14:textId="77777777" w:rsidR="00B0574D" w:rsidRDefault="00B0574D" w:rsidP="00B0574D">
      <w:pPr>
        <w:pStyle w:val="Textodecomentrio"/>
        <w:jc w:val="left"/>
      </w:pPr>
      <w:r>
        <w:t>• Melhoria</w:t>
      </w:r>
    </w:p>
    <w:p w14:paraId="46922914" w14:textId="77777777" w:rsidR="00B0574D" w:rsidRDefault="00B0574D" w:rsidP="00B0574D">
      <w:pPr>
        <w:pStyle w:val="Textodecomentrio"/>
        <w:jc w:val="left"/>
      </w:pPr>
      <w:r>
        <w:t>• Expansão futura</w:t>
      </w:r>
    </w:p>
  </w:comment>
  <w:comment w:id="37" w:author="Equipe editorial RTCU" w:date="2026-09-04T12:30:00Z" w:initials="RTCU">
    <w:p w14:paraId="703EBF73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3243A127" w14:textId="77777777" w:rsidR="00B0574D" w:rsidRDefault="00B0574D" w:rsidP="00B0574D">
      <w:pPr>
        <w:pStyle w:val="Textodecomentrio"/>
        <w:jc w:val="left"/>
      </w:pPr>
      <w:r>
        <w:t>Em “Considerações finais”, devem ser apresentados os elementos relacionados a seguir.</w:t>
      </w:r>
    </w:p>
    <w:p w14:paraId="678A311A" w14:textId="77777777" w:rsidR="00B0574D" w:rsidRDefault="00B0574D" w:rsidP="00B0574D">
      <w:pPr>
        <w:pStyle w:val="Textodecomentrio"/>
        <w:jc w:val="left"/>
      </w:pPr>
      <w:r>
        <w:t>• Síntese</w:t>
      </w:r>
    </w:p>
    <w:p w14:paraId="3B8AADC7" w14:textId="77777777" w:rsidR="00B0574D" w:rsidRDefault="00B0574D" w:rsidP="00B0574D">
      <w:pPr>
        <w:pStyle w:val="Textodecomentrio"/>
        <w:jc w:val="left"/>
      </w:pPr>
      <w:r>
        <w:t>• Relevância</w:t>
      </w:r>
    </w:p>
    <w:p w14:paraId="52398462" w14:textId="77777777" w:rsidR="00B0574D" w:rsidRDefault="00B0574D" w:rsidP="00B0574D">
      <w:pPr>
        <w:pStyle w:val="Textodecomentrio"/>
        <w:jc w:val="left"/>
      </w:pPr>
      <w:r>
        <w:t>• Contribuição</w:t>
      </w:r>
    </w:p>
  </w:comment>
  <w:comment w:id="38" w:author="Equipe editorial RTCU" w:date="2026-09-04T12:30:00Z" w:initials="RTCU">
    <w:p w14:paraId="333A8216" w14:textId="77777777" w:rsidR="004B398D" w:rsidRDefault="00B0574D" w:rsidP="004B398D">
      <w:pPr>
        <w:pStyle w:val="Textodecomentrio"/>
        <w:jc w:val="left"/>
      </w:pPr>
      <w:r>
        <w:rPr>
          <w:rStyle w:val="Refdecomentrio"/>
        </w:rPr>
        <w:annotationRef/>
      </w:r>
      <w:r w:rsidR="004B398D">
        <w:rPr>
          <w:color w:val="A66500"/>
        </w:rPr>
        <w:t>Orientação</w:t>
      </w:r>
      <w:r w:rsidR="004B398D">
        <w:t>:</w:t>
      </w:r>
    </w:p>
    <w:p w14:paraId="669D520B" w14:textId="77777777" w:rsidR="004B398D" w:rsidRDefault="004B398D" w:rsidP="004B398D">
      <w:pPr>
        <w:pStyle w:val="Textodecomentrio"/>
        <w:jc w:val="left"/>
      </w:pPr>
      <w:r>
        <w:t>A submissão deve ser acompanhada de documentação comprobatória da existência, da entrega, da validação, do uso ou da implementação do produto, conforme o caso.</w:t>
      </w:r>
    </w:p>
    <w:p w14:paraId="3C6157D9" w14:textId="77777777" w:rsidR="004B398D" w:rsidRDefault="004B398D" w:rsidP="004B398D">
      <w:pPr>
        <w:pStyle w:val="Textodecomentrio"/>
        <w:jc w:val="left"/>
      </w:pPr>
      <w:r>
        <w:t>Podem ser apresentados, dentre outros, os documentos relacionados a seguir.</w:t>
      </w:r>
    </w:p>
    <w:p w14:paraId="7D73F03A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 xml:space="preserve">Termo de aceite ou recebimento </w:t>
      </w:r>
    </w:p>
    <w:p w14:paraId="63D3DD73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Relatório de uso</w:t>
      </w:r>
    </w:p>
    <w:p w14:paraId="51E372B2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Ata de reunião</w:t>
      </w:r>
    </w:p>
    <w:p w14:paraId="1DB4026A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Declaração da instituição beneficiária</w:t>
      </w:r>
    </w:p>
    <w:p w14:paraId="1DCD57A1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Registro de propriedade intelectual</w:t>
      </w:r>
    </w:p>
    <w:p w14:paraId="69A77B06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Certificado</w:t>
      </w:r>
    </w:p>
    <w:p w14:paraId="59279694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Link de acesso</w:t>
      </w:r>
    </w:p>
    <w:p w14:paraId="5EC8A034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Comprovante de disponibilização</w:t>
      </w:r>
    </w:p>
    <w:p w14:paraId="51B6CF12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Relatório de homologação</w:t>
      </w:r>
    </w:p>
    <w:p w14:paraId="6D32B9C2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Registro de implementação</w:t>
      </w:r>
    </w:p>
    <w:p w14:paraId="2D50CB80" w14:textId="77777777" w:rsidR="004B398D" w:rsidRDefault="004B398D">
      <w:pPr>
        <w:pStyle w:val="Textodecomentrio"/>
        <w:numPr>
          <w:ilvl w:val="0"/>
          <w:numId w:val="23"/>
        </w:numPr>
        <w:jc w:val="left"/>
      </w:pPr>
      <w:r>
        <w:t>Termo de confidencialidade</w:t>
      </w:r>
    </w:p>
  </w:comment>
  <w:comment w:id="39" w:author="Equipe editorial RTCU" w:date="2026-09-04T12:30:00Z" w:initials="RTCU">
    <w:p w14:paraId="0F9BB3DC" w14:textId="69B5674F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634FC7E6" w14:textId="77777777" w:rsidR="00B0574D" w:rsidRDefault="00B0574D" w:rsidP="00B0574D">
      <w:pPr>
        <w:pStyle w:val="Textodecomentrio"/>
        <w:jc w:val="left"/>
      </w:pPr>
      <w:r>
        <w:t xml:space="preserve">Em “Referências”, deve ser detalhada obra citada no texto. Para referenciar obra citada, devem ser observadas as orientações constantes da seção 4.11 do capítulo 4 do </w:t>
      </w:r>
      <w:hyperlink r:id="rId4" w:history="1">
        <w:r w:rsidRPr="001849FF">
          <w:rPr>
            <w:rStyle w:val="Hyperlink"/>
            <w:i/>
            <w:iCs/>
          </w:rPr>
          <w:t>Guia de editoração do Tribunal de Contas da União</w:t>
        </w:r>
      </w:hyperlink>
      <w:r>
        <w:t>.</w:t>
      </w:r>
    </w:p>
    <w:p w14:paraId="06B4BF9D" w14:textId="77777777" w:rsidR="00B0574D" w:rsidRDefault="00B0574D" w:rsidP="00B0574D">
      <w:pPr>
        <w:pStyle w:val="Textodecomentrio"/>
        <w:jc w:val="left"/>
      </w:pPr>
      <w:r>
        <w:rPr>
          <w:b/>
          <w:bCs/>
        </w:rPr>
        <w:t>É vedada qualquer alteração no espaçamento das referências</w:t>
      </w:r>
      <w:r>
        <w:t>.</w:t>
      </w:r>
    </w:p>
  </w:comment>
  <w:comment w:id="40" w:author="Equipe editorial RTCU" w:date="2026-09-04T12:30:00Z" w:initials="RTCU">
    <w:p w14:paraId="5F27A394" w14:textId="77777777" w:rsidR="00B0574D" w:rsidRDefault="00B0574D" w:rsidP="00B0574D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0EBB51CA" w14:textId="77777777" w:rsidR="00B0574D" w:rsidRDefault="00B0574D" w:rsidP="00B0574D">
      <w:pPr>
        <w:pStyle w:val="Textodecomentrio"/>
        <w:jc w:val="left"/>
      </w:pPr>
      <w:r>
        <w:t>O autor deve informar, de forma precisa, contribuição individual realizada no desenvolvimento do manuscrito, em conformidade com a taxonomia Contributor Roles Taxonomy (CRediT). Para essa finalidade, devem ser consideradas as categorias de contribuição descritas a seguir.</w:t>
      </w:r>
    </w:p>
    <w:p w14:paraId="433D70E0" w14:textId="77777777" w:rsidR="00B0574D" w:rsidRDefault="00B0574D" w:rsidP="00B0574D">
      <w:pPr>
        <w:pStyle w:val="Textodecomentrio"/>
        <w:jc w:val="left"/>
      </w:pPr>
      <w:r>
        <w:t xml:space="preserve"> </w:t>
      </w:r>
    </w:p>
    <w:p w14:paraId="27200796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Concepção → cria a ideia e define o objetivo do estudo</w:t>
      </w:r>
    </w:p>
    <w:p w14:paraId="12CFC08A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Metodologia → define método e procedimento adotado</w:t>
      </w:r>
    </w:p>
    <w:p w14:paraId="471A26B4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Investigação → realiza experimento ou coleta de dado</w:t>
      </w:r>
    </w:p>
    <w:p w14:paraId="514BA68C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Curadoria de dado → organiza, trata e prepara dado</w:t>
      </w:r>
    </w:p>
    <w:p w14:paraId="5E413CEC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Análise formal → faz análise estatística ou matemática</w:t>
      </w:r>
    </w:p>
    <w:p w14:paraId="07CB1170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Software → desenvolve ou utiliza código/programa para a pesquisa</w:t>
      </w:r>
    </w:p>
    <w:p w14:paraId="1468B827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Redação original → escreve a primeira versão de trabalho</w:t>
      </w:r>
    </w:p>
    <w:p w14:paraId="106D6811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Revisão e edição → revisa, corrige e melhora o texto</w:t>
      </w:r>
    </w:p>
    <w:p w14:paraId="503E1AFB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Administração do projeto → gerencia o andamento de projeto</w:t>
      </w:r>
    </w:p>
    <w:p w14:paraId="799E01F8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Supervisão → orienta e lidera a equipe</w:t>
      </w:r>
    </w:p>
    <w:p w14:paraId="3DBE91C9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Aquisição de financiamento → consegue recurso financeiro</w:t>
      </w:r>
    </w:p>
    <w:p w14:paraId="52EBAE40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Recurso → fornece material, equipamento ou dado</w:t>
      </w:r>
    </w:p>
    <w:p w14:paraId="3688AC1C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Validação → verifica a qualidade e confiabilidade de resultado</w:t>
      </w:r>
    </w:p>
    <w:p w14:paraId="343F865D" w14:textId="77777777" w:rsidR="00B0574D" w:rsidRDefault="00B0574D">
      <w:pPr>
        <w:pStyle w:val="Textodecomentrio"/>
        <w:numPr>
          <w:ilvl w:val="0"/>
          <w:numId w:val="14"/>
        </w:numPr>
        <w:jc w:val="left"/>
      </w:pPr>
      <w:r>
        <w:t>Visualização → cria gráfico, figura e apresentação de dado</w:t>
      </w:r>
    </w:p>
    <w:p w14:paraId="04126F9C" w14:textId="77777777" w:rsidR="00B0574D" w:rsidRDefault="00B0574D" w:rsidP="00B0574D">
      <w:pPr>
        <w:pStyle w:val="Textodecomentrio"/>
        <w:jc w:val="left"/>
      </w:pPr>
    </w:p>
    <w:p w14:paraId="525074A2" w14:textId="77777777" w:rsidR="00B0574D" w:rsidRDefault="00B0574D" w:rsidP="00B0574D">
      <w:pPr>
        <w:pStyle w:val="Textodecomentrio"/>
        <w:jc w:val="left"/>
      </w:pPr>
      <w:r>
        <w:t>Para preservar o anonimato durante a avaliação, a declaração de contribuição de autoria deve ser retirada da versão original submetida à Revista e informada em Submeter um artigo ˃ Início ˃ Comentários para o editor.</w:t>
      </w:r>
    </w:p>
  </w:comment>
  <w:comment w:id="41" w:author="Equipe editorial RTCU" w:date="2026-09-04T12:31:00Z" w:initials="RTCU">
    <w:p w14:paraId="726EA62C" w14:textId="77777777" w:rsidR="004B398D" w:rsidRDefault="00B0574D" w:rsidP="004B398D">
      <w:pPr>
        <w:pStyle w:val="Textodecomentrio"/>
        <w:jc w:val="left"/>
      </w:pPr>
      <w:r>
        <w:rPr>
          <w:rStyle w:val="Refdecomentrio"/>
        </w:rPr>
        <w:annotationRef/>
      </w:r>
      <w:r w:rsidR="004B398D">
        <w:rPr>
          <w:color w:val="A66500"/>
        </w:rPr>
        <w:t>Orientação</w:t>
      </w:r>
      <w:r w:rsidR="004B398D">
        <w:t>:</w:t>
      </w:r>
    </w:p>
    <w:p w14:paraId="19E9DB66" w14:textId="77777777" w:rsidR="004B398D" w:rsidRDefault="004B398D" w:rsidP="004B398D">
      <w:pPr>
        <w:pStyle w:val="Textodecomentrio"/>
        <w:jc w:val="left"/>
      </w:pPr>
      <w:r>
        <w:t>O autor deve informar fonte de financiamento, apoio institucional, bolsa, auxílio ou outro mecanismo de fomento que contribuiu para o desenvolvimento do trabalho. Podem ser utilizados, dentre outros, os modelos de declaração relacionados a seguir.</w:t>
      </w:r>
    </w:p>
    <w:p w14:paraId="3B92A3CF" w14:textId="77777777" w:rsidR="004B398D" w:rsidRDefault="004B398D" w:rsidP="004B398D">
      <w:pPr>
        <w:pStyle w:val="Textodecomentrio"/>
        <w:jc w:val="left"/>
      </w:pPr>
    </w:p>
    <w:p w14:paraId="03A3082E" w14:textId="77777777" w:rsidR="004B398D" w:rsidRDefault="004B398D">
      <w:pPr>
        <w:pStyle w:val="Textodecomentrio"/>
        <w:numPr>
          <w:ilvl w:val="0"/>
          <w:numId w:val="24"/>
        </w:numPr>
        <w:jc w:val="left"/>
      </w:pPr>
      <w:r>
        <w:rPr>
          <w:b/>
          <w:bCs/>
        </w:rPr>
        <w:t>Não se aplica</w:t>
      </w:r>
      <w:r>
        <w:t xml:space="preserve"> – quando o trabalho não recebeu recurso financeiro ou apoio institucional para sua realização.</w:t>
      </w:r>
    </w:p>
    <w:p w14:paraId="207D873B" w14:textId="77777777" w:rsidR="004B398D" w:rsidRDefault="004B398D" w:rsidP="004B398D">
      <w:pPr>
        <w:pStyle w:val="Textodecomentrio"/>
        <w:jc w:val="left"/>
      </w:pPr>
    </w:p>
    <w:p w14:paraId="0AB9B6F5" w14:textId="77777777" w:rsidR="004B398D" w:rsidRDefault="004B398D" w:rsidP="004B398D">
      <w:pPr>
        <w:pStyle w:val="Textodecomentrio"/>
        <w:jc w:val="left"/>
      </w:pPr>
      <w:r>
        <w:t>"Esta pesquisa não recebeu financiamento ou apoio específico de agência de fomento, instituição pública ou privada, empresa ou organização sem fins lucrativos."</w:t>
      </w:r>
    </w:p>
    <w:p w14:paraId="11AC8449" w14:textId="77777777" w:rsidR="004B398D" w:rsidRDefault="004B398D" w:rsidP="004B398D">
      <w:pPr>
        <w:pStyle w:val="Textodecomentrio"/>
        <w:jc w:val="left"/>
      </w:pPr>
    </w:p>
    <w:p w14:paraId="225BAF9A" w14:textId="77777777" w:rsidR="004B398D" w:rsidRDefault="004B398D">
      <w:pPr>
        <w:pStyle w:val="Textodecomentrio"/>
        <w:numPr>
          <w:ilvl w:val="0"/>
          <w:numId w:val="25"/>
        </w:numPr>
        <w:jc w:val="left"/>
      </w:pPr>
      <w:r>
        <w:rPr>
          <w:b/>
          <w:bCs/>
        </w:rPr>
        <w:t>Existência de financiamento, bolsa ou apoio institucional</w:t>
      </w:r>
      <w:r>
        <w:t xml:space="preserve"> – quando houve</w:t>
      </w:r>
    </w:p>
    <w:p w14:paraId="326C5A92" w14:textId="77777777" w:rsidR="004B398D" w:rsidRDefault="004B398D" w:rsidP="004B398D">
      <w:pPr>
        <w:pStyle w:val="Textodecomentrio"/>
        <w:jc w:val="left"/>
      </w:pPr>
      <w:r>
        <w:t>concessão de recurso financeiro, bolsa, infraestrutura, acesso a dados, suporte</w:t>
      </w:r>
    </w:p>
    <w:p w14:paraId="01DB72A7" w14:textId="77777777" w:rsidR="004B398D" w:rsidRDefault="004B398D" w:rsidP="004B398D">
      <w:pPr>
        <w:pStyle w:val="Textodecomentrio"/>
        <w:jc w:val="left"/>
      </w:pPr>
      <w:r>
        <w:t>técnico, recurso tecnológico ou outro apoio relevante.</w:t>
      </w:r>
    </w:p>
    <w:p w14:paraId="5ACA1B73" w14:textId="77777777" w:rsidR="004B398D" w:rsidRDefault="004B398D" w:rsidP="004B398D">
      <w:pPr>
        <w:pStyle w:val="Textodecomentrio"/>
        <w:jc w:val="left"/>
      </w:pPr>
    </w:p>
    <w:p w14:paraId="7D694A6E" w14:textId="77777777" w:rsidR="004B398D" w:rsidRDefault="004B398D" w:rsidP="004B398D">
      <w:pPr>
        <w:pStyle w:val="Textodecomentrio"/>
        <w:jc w:val="left"/>
      </w:pPr>
      <w:r>
        <w:t>"Esta pesquisa recebeu apoio de [nome da instituição financiadora], na forma de [descrever financiamento, bolsa, infraestrutura, acesso a dado ou outro apoio], no âmbito de [programa, edital ou ação de fomento], processo [número]. A instituição financiadora/apoiadora participou de [descrever a etapa ou a atividade], especialmente em [planejamento, desenvolvimento, coleta de dados, análise ou outra atividade pertinente]." ou “Esta pesquisa recebeu apoio de [nome da instituição financiadora], na forma de [descrever financiamento, bolsa, infraestrutura, acesso a dado ou outro apoio], no âmbito de [programa, edital ou ação de fomento], processo [número]. A instituição financiadora/apoiadora não participou da concepção da pesquisa, da análise dos resultados, da elaboração do manuscrito ou da decisão de submissão do trabalho.</w:t>
      </w:r>
    </w:p>
  </w:comment>
  <w:comment w:id="42" w:author="Equipe editorial RTCU" w:date="2026-09-04T12:31:00Z" w:initials="RTCU">
    <w:p w14:paraId="4B596787" w14:textId="13ED5A9D" w:rsidR="00946319" w:rsidRDefault="00946319" w:rsidP="00946319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3FE592C4" w14:textId="77777777" w:rsidR="00946319" w:rsidRDefault="00946319" w:rsidP="00946319">
      <w:pPr>
        <w:pStyle w:val="Textodecomentrio"/>
        <w:jc w:val="left"/>
      </w:pPr>
      <w:r>
        <w:t>O autor deve informar a existência ou inexistência de conflito de interesses. Podem ser utilizados, dentre outros, os modelos de declaração relacionados a seguir.</w:t>
      </w:r>
    </w:p>
    <w:p w14:paraId="653C322E" w14:textId="77777777" w:rsidR="00946319" w:rsidRDefault="00946319" w:rsidP="00946319">
      <w:pPr>
        <w:pStyle w:val="Textodecomentrio"/>
        <w:jc w:val="left"/>
      </w:pPr>
    </w:p>
    <w:p w14:paraId="515E0BC4" w14:textId="77777777" w:rsidR="00946319" w:rsidRDefault="00946319">
      <w:pPr>
        <w:pStyle w:val="Textodecomentrio"/>
        <w:numPr>
          <w:ilvl w:val="0"/>
          <w:numId w:val="15"/>
        </w:numPr>
        <w:jc w:val="left"/>
      </w:pPr>
      <w:r>
        <w:rPr>
          <w:b/>
          <w:bCs/>
        </w:rPr>
        <w:t>Não se aplica</w:t>
      </w:r>
      <w:r>
        <w:t xml:space="preserve"> – quando não há relação ou circunstância que possa ter comprometido a independência do trabalho.</w:t>
      </w:r>
    </w:p>
    <w:p w14:paraId="1FF63E1D" w14:textId="77777777" w:rsidR="00946319" w:rsidRDefault="00946319" w:rsidP="00946319">
      <w:pPr>
        <w:pStyle w:val="Textodecomentrio"/>
        <w:jc w:val="left"/>
      </w:pPr>
    </w:p>
    <w:p w14:paraId="44B9A531" w14:textId="77777777" w:rsidR="00946319" w:rsidRDefault="00946319" w:rsidP="00946319">
      <w:pPr>
        <w:pStyle w:val="Textodecomentrio"/>
        <w:jc w:val="left"/>
      </w:pPr>
      <w:r>
        <w:t>"Declaro não possuir conflito de interesses relacionado ao desenvolvimento, aos resultados ou à publicação deste trabalho.”</w:t>
      </w:r>
    </w:p>
    <w:p w14:paraId="21032DA8" w14:textId="77777777" w:rsidR="00946319" w:rsidRDefault="00946319" w:rsidP="00946319">
      <w:pPr>
        <w:pStyle w:val="Textodecomentrio"/>
        <w:jc w:val="left"/>
      </w:pPr>
    </w:p>
    <w:p w14:paraId="11FB4C3E" w14:textId="77777777" w:rsidR="00946319" w:rsidRDefault="00946319">
      <w:pPr>
        <w:pStyle w:val="Textodecomentrio"/>
        <w:numPr>
          <w:ilvl w:val="0"/>
          <w:numId w:val="16"/>
        </w:numPr>
        <w:jc w:val="left"/>
      </w:pPr>
      <w:r>
        <w:rPr>
          <w:b/>
          <w:bCs/>
        </w:rPr>
        <w:t>Existência de conflito de interesses</w:t>
      </w:r>
      <w:r>
        <w:t xml:space="preserve"> – quando há vínculo, relação ou circunstância que pode ter influenciado o desenvolvimento ou a interpretação da pesquisa.</w:t>
      </w:r>
    </w:p>
    <w:p w14:paraId="70A8A190" w14:textId="77777777" w:rsidR="00946319" w:rsidRDefault="00946319" w:rsidP="00946319">
      <w:pPr>
        <w:pStyle w:val="Textodecomentrio"/>
        <w:jc w:val="left"/>
      </w:pPr>
    </w:p>
    <w:p w14:paraId="104B169D" w14:textId="77777777" w:rsidR="00946319" w:rsidRDefault="00946319" w:rsidP="00946319">
      <w:pPr>
        <w:pStyle w:val="Textodecomentrio"/>
        <w:jc w:val="left"/>
      </w:pPr>
      <w:r>
        <w:t>"Declaro a existência de potencial conflito de interesses em razão de</w:t>
      </w:r>
    </w:p>
    <w:p w14:paraId="2BAF3DE8" w14:textId="77777777" w:rsidR="00946319" w:rsidRDefault="00946319" w:rsidP="00946319">
      <w:pPr>
        <w:pStyle w:val="Textodecomentrio"/>
        <w:jc w:val="left"/>
      </w:pPr>
      <w:r>
        <w:t>[descrever vínculo, relação ou circunstância], relacionado a [descrever</w:t>
      </w:r>
    </w:p>
    <w:p w14:paraId="7CE6C1F2" w14:textId="77777777" w:rsidR="00946319" w:rsidRDefault="00946319" w:rsidP="00946319">
      <w:pPr>
        <w:pStyle w:val="Textodecomentrio"/>
        <w:jc w:val="left"/>
      </w:pPr>
      <w:r>
        <w:t>relação com o objeto da pesquisa]."</w:t>
      </w:r>
    </w:p>
  </w:comment>
  <w:comment w:id="43" w:author="Equipe editorial RTCU" w:date="2026-09-04T12:31:00Z" w:initials="RTCU">
    <w:p w14:paraId="5AC47364" w14:textId="77777777" w:rsidR="004B398D" w:rsidRDefault="00946319" w:rsidP="004B398D">
      <w:pPr>
        <w:pStyle w:val="Textodecomentrio"/>
        <w:jc w:val="left"/>
      </w:pPr>
      <w:r>
        <w:rPr>
          <w:rStyle w:val="Refdecomentrio"/>
        </w:rPr>
        <w:annotationRef/>
      </w:r>
      <w:r w:rsidR="004B398D">
        <w:rPr>
          <w:color w:val="A66500"/>
        </w:rPr>
        <w:t>Orientação</w:t>
      </w:r>
      <w:r w:rsidR="004B398D">
        <w:t>:</w:t>
      </w:r>
    </w:p>
    <w:p w14:paraId="3D8BAC27" w14:textId="77777777" w:rsidR="004B398D" w:rsidRDefault="004B398D" w:rsidP="004B398D">
      <w:pPr>
        <w:pStyle w:val="Textodecomentrio"/>
        <w:jc w:val="left"/>
      </w:pPr>
      <w:r>
        <w:t>O autor deve informar se dado de pesquisa foi previamente disponibilizado, indicando, quando aplicável, nome de repositório, identificador digital, link de acesso e demais informações pertinentes. Deve ser informada condição de disponibilidade do dado, material, código, instrumento ou outro conteúdo utilizado na pesquisa. Podem ser utilizados, dentre outros, os modelos de declaração relacionados a seguir.</w:t>
      </w:r>
    </w:p>
    <w:p w14:paraId="3258326E" w14:textId="77777777" w:rsidR="004B398D" w:rsidRDefault="004B398D" w:rsidP="004B398D">
      <w:pPr>
        <w:pStyle w:val="Textodecomentrio"/>
        <w:jc w:val="left"/>
      </w:pPr>
    </w:p>
    <w:p w14:paraId="7C936CC4" w14:textId="77777777" w:rsidR="004B398D" w:rsidRDefault="004B398D">
      <w:pPr>
        <w:pStyle w:val="Textodecomentrio"/>
        <w:numPr>
          <w:ilvl w:val="0"/>
          <w:numId w:val="26"/>
        </w:numPr>
        <w:jc w:val="left"/>
      </w:pPr>
      <w:r>
        <w:rPr>
          <w:b/>
          <w:bCs/>
        </w:rPr>
        <w:t>Não se aplica</w:t>
      </w:r>
      <w:r>
        <w:t xml:space="preserve"> – quando a pesquisa não envolve geração, coleta ou análise de dados.</w:t>
      </w:r>
    </w:p>
    <w:p w14:paraId="3EC08DFE" w14:textId="77777777" w:rsidR="004B398D" w:rsidRDefault="004B398D" w:rsidP="004B398D">
      <w:pPr>
        <w:pStyle w:val="Textodecomentrio"/>
        <w:jc w:val="left"/>
      </w:pPr>
    </w:p>
    <w:p w14:paraId="7C142D99" w14:textId="77777777" w:rsidR="004B398D" w:rsidRDefault="004B398D" w:rsidP="004B398D">
      <w:pPr>
        <w:pStyle w:val="Textodecomentrio"/>
        <w:jc w:val="left"/>
      </w:pPr>
      <w:r>
        <w:t>"O compartilhamento de dados não se aplica a este trabalho, pois nenhum dado novo foi criado ou analisado.”</w:t>
      </w:r>
    </w:p>
    <w:p w14:paraId="2D264F1A" w14:textId="77777777" w:rsidR="004B398D" w:rsidRDefault="004B398D" w:rsidP="004B398D">
      <w:pPr>
        <w:pStyle w:val="Textodecomentrio"/>
        <w:jc w:val="left"/>
      </w:pPr>
    </w:p>
    <w:p w14:paraId="31B5707D" w14:textId="77777777" w:rsidR="004B398D" w:rsidRDefault="004B398D">
      <w:pPr>
        <w:pStyle w:val="Textodecomentrio"/>
        <w:numPr>
          <w:ilvl w:val="0"/>
          <w:numId w:val="27"/>
        </w:numPr>
        <w:jc w:val="left"/>
      </w:pPr>
      <w:r>
        <w:rPr>
          <w:b/>
          <w:bCs/>
        </w:rPr>
        <w:t>Dados incluídos no artigo</w:t>
      </w:r>
      <w:r>
        <w:t xml:space="preserve"> – quando os dados necessários à compreensão dos resultados estão no artigo ou em material complementar.</w:t>
      </w:r>
    </w:p>
    <w:p w14:paraId="18A92F4C" w14:textId="77777777" w:rsidR="004B398D" w:rsidRDefault="004B398D" w:rsidP="004B398D">
      <w:pPr>
        <w:pStyle w:val="Textodecomentrio"/>
        <w:jc w:val="left"/>
      </w:pPr>
    </w:p>
    <w:p w14:paraId="2D883FD1" w14:textId="77777777" w:rsidR="004B398D" w:rsidRDefault="004B398D" w:rsidP="004B398D">
      <w:pPr>
        <w:pStyle w:val="Textodecomentrio"/>
        <w:jc w:val="left"/>
      </w:pPr>
      <w:r>
        <w:t>"Os dados necessários à compreensão dos resultados desta pesquisa estão disponíveis no próprio trabalho e/ou em seu material complementar.”</w:t>
      </w:r>
    </w:p>
    <w:p w14:paraId="5F04FA28" w14:textId="77777777" w:rsidR="004B398D" w:rsidRDefault="004B398D" w:rsidP="004B398D">
      <w:pPr>
        <w:pStyle w:val="Textodecomentrio"/>
        <w:jc w:val="left"/>
      </w:pPr>
    </w:p>
    <w:p w14:paraId="5CFDCA70" w14:textId="77777777" w:rsidR="004B398D" w:rsidRDefault="004B398D">
      <w:pPr>
        <w:pStyle w:val="Textodecomentrio"/>
        <w:numPr>
          <w:ilvl w:val="0"/>
          <w:numId w:val="28"/>
        </w:numPr>
        <w:jc w:val="left"/>
      </w:pPr>
      <w:r>
        <w:rPr>
          <w:b/>
          <w:bCs/>
        </w:rPr>
        <w:t>Existência de dados em repositório</w:t>
      </w:r>
      <w:r>
        <w:t xml:space="preserve"> – quando os dados estão abertos e foram depositados em repositório confiável.</w:t>
      </w:r>
    </w:p>
    <w:p w14:paraId="0F4C18D6" w14:textId="77777777" w:rsidR="004B398D" w:rsidRDefault="004B398D" w:rsidP="004B398D">
      <w:pPr>
        <w:pStyle w:val="Textodecomentrio"/>
        <w:jc w:val="left"/>
      </w:pPr>
    </w:p>
    <w:p w14:paraId="75617DAA" w14:textId="77777777" w:rsidR="004B398D" w:rsidRDefault="004B398D" w:rsidP="004B398D">
      <w:pPr>
        <w:pStyle w:val="Textodecomentrio"/>
        <w:jc w:val="left"/>
      </w:pPr>
      <w:r>
        <w:t>"Os dados que suportam os resultados deste estudo estão disponíveis em [nome do repositório], com DOI: [inserir DOI], podendo ser acessados por</w:t>
      </w:r>
    </w:p>
    <w:p w14:paraId="381EDE3E" w14:textId="77777777" w:rsidR="004B398D" w:rsidRDefault="004B398D" w:rsidP="004B398D">
      <w:pPr>
        <w:pStyle w:val="Textodecomentrio"/>
        <w:jc w:val="left"/>
      </w:pPr>
      <w:r>
        <w:t>meio do link: [informar URL].”</w:t>
      </w:r>
    </w:p>
    <w:p w14:paraId="1340B131" w14:textId="77777777" w:rsidR="004B398D" w:rsidRDefault="004B398D" w:rsidP="004B398D">
      <w:pPr>
        <w:pStyle w:val="Textodecomentrio"/>
        <w:jc w:val="left"/>
      </w:pPr>
    </w:p>
    <w:p w14:paraId="33DA4EE9" w14:textId="77777777" w:rsidR="004B398D" w:rsidRDefault="004B398D">
      <w:pPr>
        <w:pStyle w:val="Textodecomentrio"/>
        <w:numPr>
          <w:ilvl w:val="0"/>
          <w:numId w:val="29"/>
        </w:numPr>
        <w:jc w:val="left"/>
      </w:pPr>
      <w:r>
        <w:rPr>
          <w:b/>
          <w:bCs/>
        </w:rPr>
        <w:t>Disponível mediante solicitação</w:t>
      </w:r>
      <w:r>
        <w:t xml:space="preserve"> – quando os dados não estão depositados em repositório público, mas podem ser fornecidos pelo autor mediante solicitação.</w:t>
      </w:r>
    </w:p>
    <w:p w14:paraId="59121DA1" w14:textId="77777777" w:rsidR="004B398D" w:rsidRDefault="004B398D" w:rsidP="004B398D">
      <w:pPr>
        <w:pStyle w:val="Textodecomentrio"/>
        <w:jc w:val="left"/>
      </w:pPr>
    </w:p>
    <w:p w14:paraId="2707934A" w14:textId="77777777" w:rsidR="004B398D" w:rsidRDefault="004B398D" w:rsidP="004B398D">
      <w:pPr>
        <w:pStyle w:val="Textodecomentrio"/>
        <w:jc w:val="left"/>
      </w:pPr>
      <w:r>
        <w:t>"Os dados que suportam os resultados deste estudo estão disponíveis mediante solicitação ao autor correspondente."</w:t>
      </w:r>
    </w:p>
    <w:p w14:paraId="68AA43A4" w14:textId="77777777" w:rsidR="004B398D" w:rsidRDefault="004B398D" w:rsidP="004B398D">
      <w:pPr>
        <w:pStyle w:val="Textodecomentrio"/>
        <w:jc w:val="left"/>
      </w:pPr>
    </w:p>
    <w:p w14:paraId="66F1C889" w14:textId="77777777" w:rsidR="004B398D" w:rsidRDefault="004B398D">
      <w:pPr>
        <w:pStyle w:val="Textodecomentrio"/>
        <w:numPr>
          <w:ilvl w:val="0"/>
          <w:numId w:val="30"/>
        </w:numPr>
        <w:jc w:val="left"/>
      </w:pPr>
      <w:r>
        <w:rPr>
          <w:b/>
          <w:bCs/>
        </w:rPr>
        <w:t>Acesso restrito</w:t>
      </w:r>
      <w:r>
        <w:t xml:space="preserve"> – quando há limitação legal, ética, institucional ou contratual para disponibilização pública dos dados.</w:t>
      </w:r>
    </w:p>
    <w:p w14:paraId="64A7276E" w14:textId="77777777" w:rsidR="004B398D" w:rsidRDefault="004B398D" w:rsidP="004B398D">
      <w:pPr>
        <w:pStyle w:val="Textodecomentrio"/>
        <w:jc w:val="left"/>
      </w:pPr>
    </w:p>
    <w:p w14:paraId="7BA083DE" w14:textId="77777777" w:rsidR="004B398D" w:rsidRDefault="004B398D" w:rsidP="004B398D">
      <w:pPr>
        <w:pStyle w:val="Textodecomentrio"/>
        <w:jc w:val="left"/>
      </w:pPr>
      <w:r>
        <w:t>"Os dados utilizados nesta pesquisa possuem acesso restrito em razão de [indicar justificativa], observadas as condições aplicáveis para acesso e</w:t>
      </w:r>
    </w:p>
    <w:p w14:paraId="57EFE4D7" w14:textId="77777777" w:rsidR="004B398D" w:rsidRDefault="004B398D" w:rsidP="004B398D">
      <w:pPr>
        <w:pStyle w:val="Textodecomentrio"/>
        <w:jc w:val="left"/>
      </w:pPr>
      <w:r>
        <w:t>reutilização."</w:t>
      </w:r>
    </w:p>
    <w:p w14:paraId="292AFC6D" w14:textId="77777777" w:rsidR="004B398D" w:rsidRDefault="004B398D" w:rsidP="004B398D">
      <w:pPr>
        <w:pStyle w:val="Textodecomentrio"/>
        <w:jc w:val="left"/>
      </w:pPr>
    </w:p>
    <w:p w14:paraId="71229FC9" w14:textId="77777777" w:rsidR="004B398D" w:rsidRDefault="004B398D">
      <w:pPr>
        <w:pStyle w:val="Textodecomentrio"/>
        <w:numPr>
          <w:ilvl w:val="0"/>
          <w:numId w:val="31"/>
        </w:numPr>
        <w:jc w:val="left"/>
      </w:pPr>
      <w:r>
        <w:rPr>
          <w:b/>
          <w:bCs/>
        </w:rPr>
        <w:t>Sob responsabilidade de terceiros</w:t>
      </w:r>
      <w:r>
        <w:t xml:space="preserve"> – quando os dados pertencem ou estão sob custódia de outra instituição.</w:t>
      </w:r>
    </w:p>
    <w:p w14:paraId="5858D914" w14:textId="77777777" w:rsidR="004B398D" w:rsidRDefault="004B398D" w:rsidP="004B398D">
      <w:pPr>
        <w:pStyle w:val="Textodecomentrio"/>
        <w:jc w:val="left"/>
      </w:pPr>
    </w:p>
    <w:p w14:paraId="083F63CE" w14:textId="77777777" w:rsidR="004B398D" w:rsidRDefault="004B398D" w:rsidP="004B398D">
      <w:pPr>
        <w:pStyle w:val="Textodecomentrio"/>
        <w:jc w:val="left"/>
      </w:pPr>
      <w:r>
        <w:t>"Os dados utilizados nesta pesquisa estão sob responsabilidade de [nome da instituição responsável]. O acesso está condicionado às regras e às autorizações estabelecidas pela instituição detentora".</w:t>
      </w:r>
    </w:p>
  </w:comment>
  <w:comment w:id="44" w:author="Equipe editorial RTCU" w:date="2026-09-04T12:31:00Z" w:initials="RTCU">
    <w:p w14:paraId="02E4941B" w14:textId="2A9DA9D7" w:rsidR="00946319" w:rsidRDefault="00946319" w:rsidP="00946319">
      <w:pPr>
        <w:pStyle w:val="Textodecomentrio"/>
        <w:jc w:val="left"/>
      </w:pPr>
      <w:r>
        <w:rPr>
          <w:rStyle w:val="Refdecomentrio"/>
        </w:rPr>
        <w:annotationRef/>
      </w:r>
      <w:r>
        <w:rPr>
          <w:color w:val="A66500"/>
        </w:rPr>
        <w:t>Orientação</w:t>
      </w:r>
      <w:r>
        <w:t>:</w:t>
      </w:r>
    </w:p>
    <w:p w14:paraId="1612811D" w14:textId="77777777" w:rsidR="00946319" w:rsidRDefault="00946319" w:rsidP="00946319">
      <w:pPr>
        <w:pStyle w:val="Textodecomentrio"/>
        <w:jc w:val="left"/>
      </w:pPr>
      <w:r>
        <w:t>O autor deve informar, quando aplicável, a aprovação de pesquisa por comitê de ética em pesquisa ou instância equivalente. Podem ser utilizados, dentre outros, os modelos de declaração relacionados a seguir.</w:t>
      </w:r>
    </w:p>
    <w:p w14:paraId="5EEFFCF1" w14:textId="77777777" w:rsidR="00946319" w:rsidRDefault="00946319" w:rsidP="00946319">
      <w:pPr>
        <w:pStyle w:val="Textodecomentrio"/>
        <w:jc w:val="left"/>
      </w:pPr>
    </w:p>
    <w:p w14:paraId="37C79E5D" w14:textId="77777777" w:rsidR="00946319" w:rsidRDefault="00946319">
      <w:pPr>
        <w:pStyle w:val="Textodecomentrio"/>
        <w:numPr>
          <w:ilvl w:val="0"/>
          <w:numId w:val="17"/>
        </w:numPr>
        <w:jc w:val="left"/>
      </w:pPr>
      <w:r>
        <w:rPr>
          <w:b/>
          <w:bCs/>
        </w:rPr>
        <w:t>Não se aplica ou não exige aprovação ética</w:t>
      </w:r>
      <w:r>
        <w:t xml:space="preserve"> – quando a pesquisa não envolve</w:t>
      </w:r>
    </w:p>
    <w:p w14:paraId="00133672" w14:textId="77777777" w:rsidR="00946319" w:rsidRDefault="00946319" w:rsidP="00946319">
      <w:pPr>
        <w:pStyle w:val="Textodecomentrio"/>
        <w:jc w:val="left"/>
      </w:pPr>
      <w:r>
        <w:t>procedimento, dado ou participante sujeito a avaliação ética ou quando, embora envolva elementos que poderiam demandar análise ética, a natureza da pesquisa dispensa a aprovação por comitê ou instância ética competente.</w:t>
      </w:r>
    </w:p>
    <w:p w14:paraId="7C1C7306" w14:textId="77777777" w:rsidR="00946319" w:rsidRDefault="00946319" w:rsidP="00946319">
      <w:pPr>
        <w:pStyle w:val="Textodecomentrio"/>
        <w:jc w:val="left"/>
      </w:pPr>
    </w:p>
    <w:p w14:paraId="6A75B58C" w14:textId="77777777" w:rsidR="00946319" w:rsidRDefault="00946319" w:rsidP="00946319">
      <w:pPr>
        <w:pStyle w:val="Textodecomentrio"/>
        <w:jc w:val="left"/>
      </w:pPr>
      <w:r>
        <w:t>"Esta pesquisa não envolve procedimento, dado ou participante que exige aprovação ética ou, por sua natureza, não está sujeita a aprovação por comitê ou instância ética competente."</w:t>
      </w:r>
    </w:p>
    <w:p w14:paraId="40C2B9F7" w14:textId="77777777" w:rsidR="00946319" w:rsidRDefault="00946319" w:rsidP="00946319">
      <w:pPr>
        <w:pStyle w:val="Textodecomentrio"/>
        <w:jc w:val="left"/>
      </w:pPr>
    </w:p>
    <w:p w14:paraId="0965071C" w14:textId="77777777" w:rsidR="00946319" w:rsidRDefault="00946319">
      <w:pPr>
        <w:pStyle w:val="Textodecomentrio"/>
        <w:numPr>
          <w:ilvl w:val="0"/>
          <w:numId w:val="18"/>
        </w:numPr>
        <w:jc w:val="left"/>
      </w:pPr>
      <w:r>
        <w:rPr>
          <w:b/>
          <w:bCs/>
        </w:rPr>
        <w:t>Pesquisa aprovada por comitê ou instância ética competente</w:t>
      </w:r>
      <w:r>
        <w:t xml:space="preserve"> – quando a pesquisa foi submetida a órgão responsável por avaliação ética e foi aprovada previamente por ele.</w:t>
      </w:r>
    </w:p>
    <w:p w14:paraId="03CE7080" w14:textId="77777777" w:rsidR="00946319" w:rsidRDefault="00946319" w:rsidP="00946319">
      <w:pPr>
        <w:pStyle w:val="Textodecomentrio"/>
        <w:jc w:val="left"/>
      </w:pPr>
    </w:p>
    <w:p w14:paraId="21BEA23D" w14:textId="77777777" w:rsidR="00946319" w:rsidRDefault="00946319" w:rsidP="00946319">
      <w:pPr>
        <w:pStyle w:val="Textodecomentrio"/>
        <w:jc w:val="left"/>
      </w:pPr>
      <w:r>
        <w:t>"Esta pesquisa foi aprovada por [nome do comitê ou instância ética</w:t>
      </w:r>
    </w:p>
    <w:p w14:paraId="2962B96E" w14:textId="77777777" w:rsidR="00946319" w:rsidRDefault="00946319" w:rsidP="00946319">
      <w:pPr>
        <w:pStyle w:val="Textodecomentrio"/>
        <w:jc w:val="left"/>
      </w:pPr>
      <w:r>
        <w:t>competente], conforme parecer/autorização [número], emitido em [data]."</w:t>
      </w:r>
    </w:p>
    <w:p w14:paraId="4B707E70" w14:textId="77777777" w:rsidR="00946319" w:rsidRDefault="00946319" w:rsidP="00946319">
      <w:pPr>
        <w:pStyle w:val="Textodecomentrio"/>
        <w:jc w:val="left"/>
      </w:pPr>
    </w:p>
    <w:p w14:paraId="35AF617C" w14:textId="77777777" w:rsidR="00946319" w:rsidRDefault="00946319">
      <w:pPr>
        <w:pStyle w:val="Textodecomentrio"/>
        <w:numPr>
          <w:ilvl w:val="0"/>
          <w:numId w:val="19"/>
        </w:numPr>
        <w:jc w:val="left"/>
      </w:pPr>
      <w:r>
        <w:rPr>
          <w:b/>
          <w:bCs/>
        </w:rPr>
        <w:t>Pesquisa com utilização de dado secundário ou base existente</w:t>
      </w:r>
      <w:r>
        <w:t xml:space="preserve"> – quando foi utilizado dado, documento ou base previamente constituída, observados os requisitos éticos e legais aplicáveis.</w:t>
      </w:r>
    </w:p>
    <w:p w14:paraId="243BA0E0" w14:textId="77777777" w:rsidR="00946319" w:rsidRDefault="00946319" w:rsidP="00946319">
      <w:pPr>
        <w:pStyle w:val="Textodecomentrio"/>
        <w:jc w:val="left"/>
      </w:pPr>
    </w:p>
    <w:p w14:paraId="1E976826" w14:textId="77777777" w:rsidR="00946319" w:rsidRDefault="00946319" w:rsidP="00946319">
      <w:pPr>
        <w:pStyle w:val="Textodecomentrio"/>
        <w:jc w:val="left"/>
      </w:pPr>
      <w:r>
        <w:t>"Esta pesquisa utilizou dado secundário proveniente de [identificar</w:t>
      </w:r>
    </w:p>
    <w:p w14:paraId="31834B2E" w14:textId="77777777" w:rsidR="00946319" w:rsidRDefault="00946319" w:rsidP="00946319">
      <w:pPr>
        <w:pStyle w:val="Textodecomentrio"/>
        <w:jc w:val="left"/>
      </w:pPr>
      <w:r>
        <w:t>fonte/base], observadas as normas éticas, legais e institucionais aplicáveis.”</w:t>
      </w:r>
    </w:p>
    <w:p w14:paraId="14E7E13B" w14:textId="77777777" w:rsidR="00946319" w:rsidRDefault="00946319" w:rsidP="00946319">
      <w:pPr>
        <w:pStyle w:val="Textodecomentrio"/>
        <w:jc w:val="left"/>
      </w:pPr>
    </w:p>
    <w:p w14:paraId="1EB84CC8" w14:textId="77777777" w:rsidR="00946319" w:rsidRDefault="00946319">
      <w:pPr>
        <w:pStyle w:val="Textodecomentrio"/>
        <w:numPr>
          <w:ilvl w:val="0"/>
          <w:numId w:val="20"/>
        </w:numPr>
        <w:jc w:val="left"/>
      </w:pPr>
      <w:r>
        <w:rPr>
          <w:b/>
          <w:bCs/>
        </w:rPr>
        <w:t>Pesquisa com participação direta de pessoa</w:t>
      </w:r>
      <w:r>
        <w:t xml:space="preserve"> – quando houve participação direta de pessoa e obtenção de consentimento, observados os procedimentos éticos aplicáveis.</w:t>
      </w:r>
    </w:p>
    <w:p w14:paraId="1F665EEA" w14:textId="77777777" w:rsidR="00946319" w:rsidRDefault="00946319" w:rsidP="00946319">
      <w:pPr>
        <w:pStyle w:val="Textodecomentrio"/>
        <w:jc w:val="left"/>
      </w:pPr>
    </w:p>
    <w:p w14:paraId="3553EAB6" w14:textId="77777777" w:rsidR="00946319" w:rsidRDefault="00946319" w:rsidP="00946319">
      <w:pPr>
        <w:pStyle w:val="Textodecomentrio"/>
        <w:jc w:val="left"/>
      </w:pPr>
      <w:r>
        <w:t>"Os participantes da pesquisa foram informados sobre os objetivos do</w:t>
      </w:r>
    </w:p>
    <w:p w14:paraId="6F600854" w14:textId="77777777" w:rsidR="00946319" w:rsidRDefault="00946319" w:rsidP="00946319">
      <w:pPr>
        <w:pStyle w:val="Textodecomentrio"/>
        <w:jc w:val="left"/>
      </w:pPr>
      <w:r>
        <w:t>estudo e manifestaram consentimento para participação, conforme</w:t>
      </w:r>
    </w:p>
    <w:p w14:paraId="522C71E8" w14:textId="77777777" w:rsidR="00946319" w:rsidRDefault="00946319" w:rsidP="00946319">
      <w:pPr>
        <w:pStyle w:val="Textodecomentrio"/>
        <w:jc w:val="left"/>
      </w:pPr>
      <w:r>
        <w:t>procedimentos éticos aplicáveis."</w:t>
      </w:r>
    </w:p>
  </w:comment>
  <w:comment w:id="45" w:author="Equipe editorial RTCU" w:date="2026-09-04T12:32:00Z" w:initials="RTCU">
    <w:p w14:paraId="59D7BA8D" w14:textId="77777777" w:rsidR="00805D4F" w:rsidRDefault="000D4675" w:rsidP="00805D4F">
      <w:pPr>
        <w:pStyle w:val="Textodecomentrio"/>
        <w:jc w:val="left"/>
      </w:pPr>
      <w:r>
        <w:rPr>
          <w:rStyle w:val="Refdecomentrio"/>
        </w:rPr>
        <w:annotationRef/>
      </w:r>
      <w:r w:rsidR="00805D4F">
        <w:rPr>
          <w:color w:val="A66500"/>
        </w:rPr>
        <w:t>Orientação</w:t>
      </w:r>
      <w:r w:rsidR="00805D4F">
        <w:t>:</w:t>
      </w:r>
    </w:p>
    <w:p w14:paraId="441CA7F6" w14:textId="77777777" w:rsidR="00805D4F" w:rsidRDefault="00805D4F" w:rsidP="00805D4F">
      <w:pPr>
        <w:pStyle w:val="Textodecomentrio"/>
        <w:jc w:val="left"/>
      </w:pPr>
      <w:r>
        <w:t>O autor deve informar se o manuscrito foi previamente disponibilizado em servidor de preprints, indicando, quando aplicável, nome do repositório, identificador digital, link de acesso e demais informações pertinentes. Podem ser utilizados, dentre outros, os modelos de declaração relacionados a seguir.</w:t>
      </w:r>
    </w:p>
    <w:p w14:paraId="1A64620F" w14:textId="77777777" w:rsidR="00805D4F" w:rsidRDefault="00805D4F" w:rsidP="00805D4F">
      <w:pPr>
        <w:pStyle w:val="Textodecomentrio"/>
        <w:jc w:val="left"/>
      </w:pPr>
    </w:p>
    <w:p w14:paraId="18129D30" w14:textId="77777777" w:rsidR="00805D4F" w:rsidRDefault="00805D4F">
      <w:pPr>
        <w:pStyle w:val="Textodecomentrio"/>
        <w:numPr>
          <w:ilvl w:val="0"/>
          <w:numId w:val="32"/>
        </w:numPr>
        <w:jc w:val="left"/>
      </w:pPr>
      <w:r>
        <w:rPr>
          <w:b/>
          <w:bCs/>
        </w:rPr>
        <w:t>Não se aplica</w:t>
      </w:r>
      <w:r>
        <w:t xml:space="preserve"> – quando o trabalho não foi disponibilizado previamente em servidor ou plataforma de preprints.</w:t>
      </w:r>
    </w:p>
    <w:p w14:paraId="1D24F5B5" w14:textId="77777777" w:rsidR="00805D4F" w:rsidRDefault="00805D4F" w:rsidP="00805D4F">
      <w:pPr>
        <w:pStyle w:val="Textodecomentrio"/>
        <w:jc w:val="left"/>
      </w:pPr>
    </w:p>
    <w:p w14:paraId="2DF2EE3B" w14:textId="77777777" w:rsidR="00805D4F" w:rsidRDefault="00805D4F" w:rsidP="00805D4F">
      <w:pPr>
        <w:pStyle w:val="Textodecomentrio"/>
        <w:jc w:val="left"/>
      </w:pPr>
      <w:r>
        <w:t>"Este trabalho não foi disponibilizado previamente em servidor ou plataforma de preprints."</w:t>
      </w:r>
    </w:p>
    <w:p w14:paraId="5BAA203A" w14:textId="77777777" w:rsidR="00805D4F" w:rsidRDefault="00805D4F" w:rsidP="00805D4F">
      <w:pPr>
        <w:pStyle w:val="Textodecomentrio"/>
        <w:jc w:val="left"/>
      </w:pPr>
    </w:p>
    <w:p w14:paraId="28A34643" w14:textId="77777777" w:rsidR="00805D4F" w:rsidRDefault="00805D4F">
      <w:pPr>
        <w:pStyle w:val="Textodecomentrio"/>
        <w:numPr>
          <w:ilvl w:val="0"/>
          <w:numId w:val="33"/>
        </w:numPr>
        <w:jc w:val="left"/>
      </w:pPr>
      <w:r>
        <w:rPr>
          <w:b/>
          <w:bCs/>
        </w:rPr>
        <w:t>Existência de versão em preprint</w:t>
      </w:r>
      <w:r>
        <w:t xml:space="preserve"> – quando o trabalho foi disponibilizado previamente em servidor ou plataforma de preprints.</w:t>
      </w:r>
    </w:p>
    <w:p w14:paraId="1ACB2F1D" w14:textId="77777777" w:rsidR="00805D4F" w:rsidRDefault="00805D4F" w:rsidP="00805D4F">
      <w:pPr>
        <w:pStyle w:val="Textodecomentrio"/>
        <w:jc w:val="left"/>
      </w:pPr>
    </w:p>
    <w:p w14:paraId="2828DB51" w14:textId="77777777" w:rsidR="00805D4F" w:rsidRDefault="00805D4F" w:rsidP="00805D4F">
      <w:pPr>
        <w:pStyle w:val="Textodecomentrio"/>
        <w:jc w:val="left"/>
      </w:pPr>
      <w:r>
        <w:t>"Uma versão preliminar deste trabalho foi disponibilizada previamente na plataforma [nome da plataforma de preprint], sob o identificador [DOI ou outro identificador persistente], podendo ser acessada por meio do link: [link]. A versão submetida/publicada deste trabalho apresenta atualização em relação ao preprint anteriormente disponibilizado, incluindo [descrever principais alterações, quando pertinente].” ou “Uma versão preliminar deste trabalho foi disponibilizada previamente na plataforma [nome da plataforma de preprint], sob o identificador [DOI ou outro identificador persistente], podendo ser acessada por meio do link: [link]. Este trabalho corresponde à versão revisada e publicada do manuscrito anteriormente disponibilizado."</w:t>
      </w:r>
    </w:p>
  </w:comment>
  <w:comment w:id="46" w:author="Equipe editorial RTCU" w:date="2026-09-04T12:32:00Z" w:initials="RTCU">
    <w:p w14:paraId="4EC7B2CD" w14:textId="77777777" w:rsidR="00805D4F" w:rsidRDefault="000D4675" w:rsidP="00805D4F">
      <w:pPr>
        <w:pStyle w:val="Textodecomentrio"/>
        <w:jc w:val="left"/>
      </w:pPr>
      <w:r>
        <w:rPr>
          <w:rStyle w:val="Refdecomentrio"/>
        </w:rPr>
        <w:annotationRef/>
      </w:r>
      <w:r w:rsidR="00805D4F">
        <w:rPr>
          <w:color w:val="A66500"/>
        </w:rPr>
        <w:t>Orientação</w:t>
      </w:r>
      <w:r w:rsidR="00805D4F">
        <w:t>:</w:t>
      </w:r>
    </w:p>
    <w:p w14:paraId="5E23533D" w14:textId="77777777" w:rsidR="00805D4F" w:rsidRDefault="00805D4F" w:rsidP="00805D4F">
      <w:pPr>
        <w:pStyle w:val="Textodecomentrio"/>
        <w:jc w:val="left"/>
      </w:pPr>
      <w:r>
        <w:t>O autor deve declarar eventual utilização de ferramenta de inteligência artificial na elaboração do manuscrito e especificar a finalidade do uso. Ferramenta de inteligência artificial não pode ser indicada como autora de trabalho. Podem ser utilizados, dentre outros, os modelos de declaração relacionados a seguir.</w:t>
      </w:r>
    </w:p>
    <w:p w14:paraId="0C3D332A" w14:textId="77777777" w:rsidR="00805D4F" w:rsidRDefault="00805D4F" w:rsidP="00805D4F">
      <w:pPr>
        <w:pStyle w:val="Textodecomentrio"/>
        <w:jc w:val="left"/>
      </w:pPr>
    </w:p>
    <w:p w14:paraId="22E08A3B" w14:textId="77777777" w:rsidR="00805D4F" w:rsidRDefault="00805D4F">
      <w:pPr>
        <w:pStyle w:val="Textodecomentrio"/>
        <w:numPr>
          <w:ilvl w:val="0"/>
          <w:numId w:val="34"/>
        </w:numPr>
        <w:jc w:val="left"/>
      </w:pPr>
      <w:r>
        <w:rPr>
          <w:b/>
          <w:bCs/>
        </w:rPr>
        <w:t>Não se aplica</w:t>
      </w:r>
      <w:r>
        <w:t xml:space="preserve"> – quando nenhuma ferramenta de inteligência artificial generativa foi utilizada no desenvolvimento do trabalho.</w:t>
      </w:r>
    </w:p>
    <w:p w14:paraId="1B23C736" w14:textId="77777777" w:rsidR="00805D4F" w:rsidRDefault="00805D4F" w:rsidP="00805D4F">
      <w:pPr>
        <w:pStyle w:val="Textodecomentrio"/>
        <w:jc w:val="left"/>
      </w:pPr>
    </w:p>
    <w:p w14:paraId="469E2AEC" w14:textId="77777777" w:rsidR="00805D4F" w:rsidRDefault="00805D4F" w:rsidP="00805D4F">
      <w:pPr>
        <w:pStyle w:val="Textodecomentrio"/>
        <w:jc w:val="left"/>
      </w:pPr>
      <w:r>
        <w:t>"Não foi utilizada ferramenta de inteligência artificial generativa no desenvolvimento deste trabalho.”</w:t>
      </w:r>
    </w:p>
    <w:p w14:paraId="3CE18470" w14:textId="77777777" w:rsidR="00805D4F" w:rsidRDefault="00805D4F" w:rsidP="00805D4F">
      <w:pPr>
        <w:pStyle w:val="Textodecomentrio"/>
        <w:jc w:val="left"/>
      </w:pPr>
    </w:p>
    <w:p w14:paraId="32A29B53" w14:textId="77777777" w:rsidR="00805D4F" w:rsidRDefault="00805D4F">
      <w:pPr>
        <w:pStyle w:val="Textodecomentrio"/>
        <w:numPr>
          <w:ilvl w:val="0"/>
          <w:numId w:val="35"/>
        </w:numPr>
        <w:jc w:val="left"/>
      </w:pPr>
      <w:r>
        <w:rPr>
          <w:b/>
          <w:bCs/>
        </w:rPr>
        <w:t>Uso de inteligência artificial generativa como apoio à redação ou revisão textual</w:t>
      </w:r>
    </w:p>
    <w:p w14:paraId="232D8271" w14:textId="77777777" w:rsidR="00805D4F" w:rsidRDefault="00805D4F" w:rsidP="00805D4F">
      <w:pPr>
        <w:pStyle w:val="Textodecomentrio"/>
        <w:jc w:val="left"/>
      </w:pPr>
      <w:r>
        <w:t>– quando foi utilizada ferramenta de inteligência artificial para auxiliar na organização, no desenvolvimento, no aprimoramento ou na revisão da linguagem do texto ou para a produção ou o processamento de elementos utilizados na pesquisa.</w:t>
      </w:r>
    </w:p>
    <w:p w14:paraId="23F1E0E0" w14:textId="77777777" w:rsidR="00805D4F" w:rsidRDefault="00805D4F" w:rsidP="00805D4F">
      <w:pPr>
        <w:pStyle w:val="Textodecomentrio"/>
        <w:jc w:val="left"/>
      </w:pPr>
    </w:p>
    <w:p w14:paraId="114CB138" w14:textId="77777777" w:rsidR="00805D4F" w:rsidRDefault="00805D4F" w:rsidP="00805D4F">
      <w:pPr>
        <w:pStyle w:val="Textodecomentrio"/>
        <w:jc w:val="left"/>
      </w:pPr>
      <w:r>
        <w:t>"Foi utilizada ferramenta de inteligência artificial generativa, especificamente [nome da ferramenta], para [descrever a finalidade], sem substituição da</w:t>
      </w:r>
    </w:p>
    <w:p w14:paraId="46375B87" w14:textId="77777777" w:rsidR="00805D4F" w:rsidRDefault="00805D4F" w:rsidP="00805D4F">
      <w:pPr>
        <w:pStyle w:val="Textodecomentrio"/>
        <w:jc w:val="left"/>
      </w:pPr>
      <w:r>
        <w:t>análise crítica e da responsabilidade integral do autor pela versão final do</w:t>
      </w:r>
    </w:p>
    <w:p w14:paraId="36F0D671" w14:textId="77777777" w:rsidR="00805D4F" w:rsidRDefault="00805D4F" w:rsidP="00805D4F">
      <w:pPr>
        <w:pStyle w:val="Textodecomentrio"/>
        <w:jc w:val="left"/>
      </w:pPr>
      <w:r>
        <w:t>trabalho publicado."</w:t>
      </w:r>
    </w:p>
  </w:comment>
  <w:comment w:id="47" w:author="Equipe editorial RTCU" w:date="2026-09-04T12:32:00Z" w:initials="RTCU">
    <w:p w14:paraId="505F7A27" w14:textId="45547550" w:rsidR="0096661C" w:rsidRDefault="000D4675" w:rsidP="0096661C">
      <w:pPr>
        <w:pStyle w:val="Textodecomentrio"/>
        <w:jc w:val="left"/>
      </w:pPr>
      <w:r>
        <w:rPr>
          <w:rStyle w:val="Refdecomentrio"/>
        </w:rPr>
        <w:annotationRef/>
      </w:r>
      <w:r w:rsidR="0096661C">
        <w:rPr>
          <w:color w:val="A66500"/>
        </w:rPr>
        <w:t>Orientação</w:t>
      </w:r>
      <w:r w:rsidR="0096661C">
        <w:t>:</w:t>
      </w:r>
    </w:p>
    <w:p w14:paraId="79DE007B" w14:textId="77777777" w:rsidR="0096661C" w:rsidRDefault="0096661C" w:rsidP="0096661C">
      <w:pPr>
        <w:pStyle w:val="Textodecomentrio"/>
        <w:jc w:val="left"/>
      </w:pPr>
      <w:r>
        <w:t>O autor deve informar os textos das ilustrações utilizadas no trabalho, incluindo texto de título e subtítulo, de fonte e de nota, bem como texto alternativo.</w:t>
      </w:r>
    </w:p>
    <w:p w14:paraId="54C5787A" w14:textId="77777777" w:rsidR="0096661C" w:rsidRDefault="0096661C" w:rsidP="0096661C">
      <w:pPr>
        <w:pStyle w:val="Textodecomentrio"/>
        <w:jc w:val="left"/>
      </w:pPr>
    </w:p>
    <w:p w14:paraId="36ABBBA9" w14:textId="77777777" w:rsidR="0096661C" w:rsidRDefault="0096661C" w:rsidP="0096661C">
      <w:pPr>
        <w:pStyle w:val="Textodecomentrio"/>
        <w:jc w:val="left"/>
      </w:pPr>
      <w:r>
        <w:t>Para inserir texto alternativo (descrição), o autor deve seguir os passos a seguir.</w:t>
      </w:r>
    </w:p>
    <w:p w14:paraId="754B05FA" w14:textId="77777777" w:rsidR="0096661C" w:rsidRDefault="0096661C" w:rsidP="0096661C">
      <w:pPr>
        <w:pStyle w:val="Textodecomentrio"/>
        <w:jc w:val="left"/>
      </w:pPr>
    </w:p>
    <w:p w14:paraId="5A3141E1" w14:textId="77777777" w:rsidR="0096661C" w:rsidRDefault="0096661C">
      <w:pPr>
        <w:pStyle w:val="Textodecomentrio"/>
        <w:numPr>
          <w:ilvl w:val="0"/>
          <w:numId w:val="21"/>
        </w:numPr>
        <w:jc w:val="left"/>
      </w:pPr>
      <w:r>
        <w:t>Para imagem, gráfico, forma, ícone e objeto gráfico: clicar com o botão direito do mouse no objeto &gt; selecionar a opção “Editar Texto Alternativo” ou “Exibir Texto Alternativo” &gt; inserir a descrição no painel que será aberto. O texto alternativo será salvo automaticamente.</w:t>
      </w:r>
    </w:p>
    <w:p w14:paraId="2EB92A88" w14:textId="77777777" w:rsidR="0096661C" w:rsidRDefault="0096661C">
      <w:pPr>
        <w:pStyle w:val="Textodecomentrio"/>
        <w:numPr>
          <w:ilvl w:val="0"/>
          <w:numId w:val="21"/>
        </w:numPr>
        <w:jc w:val="left"/>
      </w:pPr>
      <w:r>
        <w:t>Para tabela e quadro: clicar com o botão direito do mouse na tabela ou no quadro &gt; selecionar a opção “Propriedades da Tabela” &gt; acessar a guia “Texto Alternativo” &gt; preencher os campos “Título” e “Descrição”. O texto alternativo será salvo automaticamente.</w:t>
      </w:r>
    </w:p>
    <w:p w14:paraId="10A17C6D" w14:textId="77777777" w:rsidR="0096661C" w:rsidRDefault="0096661C">
      <w:pPr>
        <w:pStyle w:val="Textodecomentrio"/>
        <w:numPr>
          <w:ilvl w:val="0"/>
          <w:numId w:val="21"/>
        </w:numPr>
        <w:jc w:val="left"/>
      </w:pPr>
      <w:r>
        <w:t>Para ilustração elaborada em SmartArt e gráfico criado diretamente no documento: selecionar a borda externa da ilustração &gt; acessar a guia “Formatar” no Word &gt; selecionar a opção “Texto Alt” ou equivalente &gt; inserir a descrição no painel que será aberto. O texto alternativo será salvo automaticamente.</w:t>
      </w:r>
    </w:p>
    <w:p w14:paraId="1E2F0CFC" w14:textId="77777777" w:rsidR="0096661C" w:rsidRDefault="0096661C" w:rsidP="0096661C">
      <w:pPr>
        <w:pStyle w:val="Textodecomentrio"/>
        <w:jc w:val="left"/>
      </w:pPr>
    </w:p>
    <w:p w14:paraId="0E11D98B" w14:textId="77777777" w:rsidR="0096661C" w:rsidRDefault="0096661C" w:rsidP="0096661C">
      <w:pPr>
        <w:pStyle w:val="Textodecomentrio"/>
        <w:jc w:val="left"/>
      </w:pPr>
      <w:r>
        <w:t>A descrição deve conter elementos como formato (fotografia, desenho, tabela, dentre outros), sujeito (pessoa ou objeto), paisagem, contexto, ação e ser feita com a mesma fonte tipográfica e corpo utilizados no texto.</w:t>
      </w:r>
    </w:p>
    <w:p w14:paraId="5DD37399" w14:textId="77777777" w:rsidR="0096661C" w:rsidRDefault="0096661C" w:rsidP="0096661C">
      <w:pPr>
        <w:pStyle w:val="Textodecomentrio"/>
        <w:jc w:val="left"/>
      </w:pPr>
    </w:p>
    <w:p w14:paraId="1406A713" w14:textId="77777777" w:rsidR="0096661C" w:rsidRDefault="0096661C" w:rsidP="0096661C">
      <w:pPr>
        <w:pStyle w:val="Textodecomentrio"/>
        <w:jc w:val="left"/>
      </w:pPr>
      <w:r>
        <w:t>Exemplos:</w:t>
      </w:r>
    </w:p>
    <w:p w14:paraId="5E444C5B" w14:textId="77777777" w:rsidR="0096661C" w:rsidRDefault="0096661C" w:rsidP="0096661C">
      <w:pPr>
        <w:pStyle w:val="Textodecomentrio"/>
        <w:jc w:val="left"/>
      </w:pPr>
    </w:p>
    <w:p w14:paraId="7D3231B2" w14:textId="77777777" w:rsidR="0096661C" w:rsidRDefault="0096661C" w:rsidP="0096661C">
      <w:pPr>
        <w:pStyle w:val="Textodecomentrio"/>
        <w:jc w:val="left"/>
      </w:pPr>
      <w:r>
        <w:rPr>
          <w:b/>
          <w:bCs/>
        </w:rPr>
        <w:t>Fotografia 3 – Exemplo 2 de imagem com legenda descritiva</w:t>
      </w:r>
    </w:p>
    <w:p w14:paraId="09A9766C" w14:textId="77777777" w:rsidR="0096661C" w:rsidRDefault="0096661C" w:rsidP="0096661C">
      <w:pPr>
        <w:pStyle w:val="Textodecomentrio"/>
        <w:jc w:val="left"/>
      </w:pPr>
      <w:r>
        <w:rPr>
          <w:noProof/>
        </w:rPr>
        <w:drawing>
          <wp:inline distT="0" distB="0" distL="0" distR="0" wp14:anchorId="50417337" wp14:editId="35BDADA2">
            <wp:extent cx="4438650" cy="2990850"/>
            <wp:effectExtent l="0" t="0" r="0" b="0"/>
            <wp:docPr id="1336631761" name="Imagem 10" descr="Descrição da imagem: foto de uma garotinha sorridente de óculos cor-de-rosa. Ela aparente ter cerca de 6 anos, é negra, tem cabelos cacheados na altura dos ombros e usa camiseta branca com mangas verd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05940" name="Imagem 1033805940" descr="Descrição da imagem: foto de uma garotinha sorridente de óculos cor-de-rosa. Ela aparente ter cerca de 6 anos, é negra, tem cabelos cacheados na altura dos ombros e usa camiseta branca com mangas verdes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0D158" w14:textId="77777777" w:rsidR="0096661C" w:rsidRDefault="0096661C" w:rsidP="0096661C">
      <w:pPr>
        <w:pStyle w:val="Textodecomentrio"/>
        <w:jc w:val="left"/>
      </w:pPr>
      <w:r>
        <w:t xml:space="preserve">Fonte: Fundação Dorina Nowill para Cegos (2024), reproduzida no </w:t>
      </w:r>
      <w:r>
        <w:rPr>
          <w:i/>
          <w:iCs/>
        </w:rPr>
        <w:t>Guia de editoração do Tribunal de Contas da União</w:t>
      </w:r>
      <w:r>
        <w:t>.</w:t>
      </w:r>
    </w:p>
    <w:p w14:paraId="7CDBFB13" w14:textId="77777777" w:rsidR="0096661C" w:rsidRDefault="0096661C" w:rsidP="0096661C">
      <w:pPr>
        <w:pStyle w:val="Textodecomentrio"/>
        <w:jc w:val="left"/>
      </w:pPr>
      <w:r>
        <w:t>Legenda para a caixa de texto alternativo: fotografia (formato) de uma garotinha (sujeito), usando óculos cor-de-rosa (contexto). Ela aparenta ter, cerca de, 6 anos e está sorrindo (ação). É preta, tem cabelos cacheados à altura dos ombros e usa camiseta branca com mangas verdes (contexto).</w:t>
      </w:r>
    </w:p>
    <w:p w14:paraId="1E3C0D80" w14:textId="77777777" w:rsidR="0096661C" w:rsidRDefault="0096661C" w:rsidP="0096661C">
      <w:pPr>
        <w:pStyle w:val="Textodecomentrio"/>
        <w:jc w:val="left"/>
      </w:pPr>
      <w:r>
        <w:t>O texto alternativo deve ser inserido em todas as ilustrações, inclusive naquelas utilizadas apenas como recursos gráficos de composição.</w:t>
      </w:r>
    </w:p>
    <w:p w14:paraId="00DEBC40" w14:textId="77777777" w:rsidR="0096661C" w:rsidRDefault="0096661C" w:rsidP="0096661C">
      <w:pPr>
        <w:pStyle w:val="Textodecomentrio"/>
        <w:jc w:val="left"/>
      </w:pPr>
    </w:p>
    <w:p w14:paraId="7BE88111" w14:textId="77777777" w:rsidR="0096661C" w:rsidRDefault="0096661C" w:rsidP="0096661C">
      <w:pPr>
        <w:pStyle w:val="Textodecomentrio"/>
        <w:jc w:val="left"/>
      </w:pPr>
      <w:r>
        <w:rPr>
          <w:b/>
          <w:bCs/>
        </w:rPr>
        <w:t>Gráfico 2 – Distribuição de recursos do Funcafé dos anos-safra de 2016/2017 a 2020/2021</w:t>
      </w:r>
    </w:p>
    <w:p w14:paraId="21AC749F" w14:textId="77777777" w:rsidR="0096661C" w:rsidRDefault="0096661C" w:rsidP="0096661C">
      <w:pPr>
        <w:pStyle w:val="Textodecomentrio"/>
        <w:jc w:val="left"/>
      </w:pPr>
      <w:r>
        <w:rPr>
          <w:noProof/>
        </w:rPr>
        <w:drawing>
          <wp:inline distT="0" distB="0" distL="0" distR="0" wp14:anchorId="58E33A6C" wp14:editId="7A1641F7">
            <wp:extent cx="2791215" cy="2362530"/>
            <wp:effectExtent l="0" t="0" r="9525" b="0"/>
            <wp:docPr id="161002915" name="Imagem 9" descr="O gráfico (formato) mostra a distribuição de recursos do Funcafé dos anos-safra de 2016/2017 a 2020/2021 (contexto). Como apurado pela equipe de auditoria do Tribunal, 2,1% dos recursos não foram contratados nas agências de fomento; 18,8% foram contratados, mas não foram solicitados; 15,3% foram corrigidos pela Selic e devolvidos; e 63,7% foram emprestados ao beneficiário final (contexto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37256" name="Imagem 686137256" descr="O gráfico (formato) mostra a distribuição de recursos do Funcafé dos anos-safra de 2016/2017 a 2020/2021 (contexto). Como apurado pela equipe de auditoria do Tribunal, 2,1% dos recursos não foram contratados nas agências de fomento; 18,8% foram contratados, mas não foram solicitados; 15,3% foram corrigidos pela Selic e devolvidos; e 63,7% foram emprestados ao beneficiário final (contexto)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215" cy="23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2B81F" w14:textId="77777777" w:rsidR="0096661C" w:rsidRDefault="0096661C" w:rsidP="0096661C">
      <w:pPr>
        <w:pStyle w:val="Textodecomentrio"/>
        <w:jc w:val="left"/>
      </w:pPr>
      <w:r>
        <w:t>Fonte: Brasil, 2022b, p. 155.</w:t>
      </w:r>
    </w:p>
    <w:p w14:paraId="335E7E97" w14:textId="77777777" w:rsidR="0096661C" w:rsidRDefault="0096661C" w:rsidP="0096661C">
      <w:pPr>
        <w:pStyle w:val="Textodecomentrio"/>
        <w:jc w:val="left"/>
      </w:pPr>
      <w:r>
        <w:t>Legenda para a caixa de texto alternativo: O gráfico (formato) mostra a distribuição de recursos do Funcafé dos anos-safra de 2016/2017 a 2020/2021 (contexto). Como apurado pela equipe de auditoria do Tribunal, 2,1% dos recursos não foram contratados nas agências de fomento; 18,8% foram contratados, mas não foram solicitados; 15,3% foram corrigidos pela Selic e devolvidos; e 63,7% foram emprestados ao beneficiário final (contexto).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F618380" w15:done="0"/>
  <w15:commentEx w15:paraId="73C799BF" w15:done="0"/>
  <w15:commentEx w15:paraId="2E3E7258" w15:done="0"/>
  <w15:commentEx w15:paraId="4479C84A" w15:done="0"/>
  <w15:commentEx w15:paraId="2AE85305" w15:done="0"/>
  <w15:commentEx w15:paraId="120FA5A6" w15:done="0"/>
  <w15:commentEx w15:paraId="626C1670" w15:done="0"/>
  <w15:commentEx w15:paraId="5A900FBF" w15:done="0"/>
  <w15:commentEx w15:paraId="47DE03A8" w15:done="0"/>
  <w15:commentEx w15:paraId="2FD14107" w15:done="0"/>
  <w15:commentEx w15:paraId="0CA6C26B" w15:done="0"/>
  <w15:commentEx w15:paraId="36FD47FB" w15:done="0"/>
  <w15:commentEx w15:paraId="7BAD9157" w15:done="0"/>
  <w15:commentEx w15:paraId="3C039AB6" w15:done="0"/>
  <w15:commentEx w15:paraId="0DDE9229" w15:done="0"/>
  <w15:commentEx w15:paraId="6D0A6CF6" w15:done="0"/>
  <w15:commentEx w15:paraId="38D695EA" w15:done="0"/>
  <w15:commentEx w15:paraId="77A2A984" w15:done="0"/>
  <w15:commentEx w15:paraId="6919B879" w15:done="0"/>
  <w15:commentEx w15:paraId="46922914" w15:done="0"/>
  <w15:commentEx w15:paraId="52398462" w15:done="0"/>
  <w15:commentEx w15:paraId="2D50CB80" w15:done="0"/>
  <w15:commentEx w15:paraId="06B4BF9D" w15:done="0"/>
  <w15:commentEx w15:paraId="525074A2" w15:done="0"/>
  <w15:commentEx w15:paraId="7D694A6E" w15:done="0"/>
  <w15:commentEx w15:paraId="7CE6C1F2" w15:done="0"/>
  <w15:commentEx w15:paraId="083F63CE" w15:done="0"/>
  <w15:commentEx w15:paraId="522C71E8" w15:done="0"/>
  <w15:commentEx w15:paraId="2828DB51" w15:done="0"/>
  <w15:commentEx w15:paraId="36F0D671" w15:done="0"/>
  <w15:commentEx w15:paraId="335E7E9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007D2B" w16cex:dateUtc="2026-09-04T15:25:00Z"/>
  <w16cex:commentExtensible w16cex:durableId="04A912CA" w16cex:dateUtc="2026-09-04T15:25:00Z"/>
  <w16cex:commentExtensible w16cex:durableId="0643F993" w16cex:dateUtc="2026-09-04T15:26:00Z"/>
  <w16cex:commentExtensible w16cex:durableId="59175DB5" w16cex:dateUtc="2026-09-04T15:26:00Z"/>
  <w16cex:commentExtensible w16cex:durableId="46CAB5D8" w16cex:dateUtc="2026-09-04T15:26:00Z"/>
  <w16cex:commentExtensible w16cex:durableId="2383C982" w16cex:dateUtc="2026-09-04T15:26:00Z"/>
  <w16cex:commentExtensible w16cex:durableId="086E34EC" w16cex:dateUtc="2026-09-04T15:27:00Z"/>
  <w16cex:commentExtensible w16cex:durableId="261E3701" w16cex:dateUtc="2026-09-04T15:27:00Z"/>
  <w16cex:commentExtensible w16cex:durableId="48CBF55A" w16cex:dateUtc="2026-09-04T15:27:00Z"/>
  <w16cex:commentExtensible w16cex:durableId="13DD8EB4" w16cex:dateUtc="2026-09-04T15:27:00Z"/>
  <w16cex:commentExtensible w16cex:durableId="6D440B25" w16cex:dateUtc="2026-09-04T15:28:00Z"/>
  <w16cex:commentExtensible w16cex:durableId="5DC5C0EB" w16cex:dateUtc="2026-09-04T15:28:00Z"/>
  <w16cex:commentExtensible w16cex:durableId="2E87E738" w16cex:dateUtc="2026-09-04T15:28:00Z"/>
  <w16cex:commentExtensible w16cex:durableId="6CB1D741" w16cex:dateUtc="2026-09-04T15:28:00Z"/>
  <w16cex:commentExtensible w16cex:durableId="0F6E763C" w16cex:dateUtc="2026-09-04T15:28:00Z"/>
  <w16cex:commentExtensible w16cex:durableId="4DE72A61" w16cex:dateUtc="2026-09-04T15:29:00Z"/>
  <w16cex:commentExtensible w16cex:durableId="38D6B975" w16cex:dateUtc="2026-09-04T15:29:00Z"/>
  <w16cex:commentExtensible w16cex:durableId="0C674D26" w16cex:dateUtc="2026-09-04T15:29:00Z"/>
  <w16cex:commentExtensible w16cex:durableId="5933B913" w16cex:dateUtc="2026-09-04T15:29:00Z"/>
  <w16cex:commentExtensible w16cex:durableId="7B9627D0" w16cex:dateUtc="2026-09-04T15:30:00Z"/>
  <w16cex:commentExtensible w16cex:durableId="4D7FCF7B" w16cex:dateUtc="2026-09-04T15:30:00Z"/>
  <w16cex:commentExtensible w16cex:durableId="2EA1C77B" w16cex:dateUtc="2026-09-04T15:30:00Z"/>
  <w16cex:commentExtensible w16cex:durableId="61A36981" w16cex:dateUtc="2026-09-04T15:30:00Z"/>
  <w16cex:commentExtensible w16cex:durableId="3A0AB39D" w16cex:dateUtc="2026-09-04T15:30:00Z"/>
  <w16cex:commentExtensible w16cex:durableId="49ADD7B4" w16cex:dateUtc="2026-09-04T15:31:00Z"/>
  <w16cex:commentExtensible w16cex:durableId="459B9412" w16cex:dateUtc="2026-09-04T15:31:00Z"/>
  <w16cex:commentExtensible w16cex:durableId="06FF24CD" w16cex:dateUtc="2026-09-04T15:31:00Z"/>
  <w16cex:commentExtensible w16cex:durableId="59340270" w16cex:dateUtc="2026-09-04T15:31:00Z"/>
  <w16cex:commentExtensible w16cex:durableId="7EFE45CA" w16cex:dateUtc="2026-09-04T15:32:00Z"/>
  <w16cex:commentExtensible w16cex:durableId="5E622A8E" w16cex:dateUtc="2026-09-04T15:32:00Z"/>
  <w16cex:commentExtensible w16cex:durableId="18E66E65" w16cex:dateUtc="2026-09-04T15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618380" w16cid:durableId="16007D2B"/>
  <w16cid:commentId w16cid:paraId="73C799BF" w16cid:durableId="04A912CA"/>
  <w16cid:commentId w16cid:paraId="2E3E7258" w16cid:durableId="0643F993"/>
  <w16cid:commentId w16cid:paraId="4479C84A" w16cid:durableId="59175DB5"/>
  <w16cid:commentId w16cid:paraId="2AE85305" w16cid:durableId="46CAB5D8"/>
  <w16cid:commentId w16cid:paraId="120FA5A6" w16cid:durableId="2383C982"/>
  <w16cid:commentId w16cid:paraId="626C1670" w16cid:durableId="086E34EC"/>
  <w16cid:commentId w16cid:paraId="5A900FBF" w16cid:durableId="261E3701"/>
  <w16cid:commentId w16cid:paraId="47DE03A8" w16cid:durableId="48CBF55A"/>
  <w16cid:commentId w16cid:paraId="2FD14107" w16cid:durableId="13DD8EB4"/>
  <w16cid:commentId w16cid:paraId="0CA6C26B" w16cid:durableId="6D440B25"/>
  <w16cid:commentId w16cid:paraId="36FD47FB" w16cid:durableId="5DC5C0EB"/>
  <w16cid:commentId w16cid:paraId="7BAD9157" w16cid:durableId="2E87E738"/>
  <w16cid:commentId w16cid:paraId="3C039AB6" w16cid:durableId="6CB1D741"/>
  <w16cid:commentId w16cid:paraId="0DDE9229" w16cid:durableId="0F6E763C"/>
  <w16cid:commentId w16cid:paraId="6D0A6CF6" w16cid:durableId="4DE72A61"/>
  <w16cid:commentId w16cid:paraId="38D695EA" w16cid:durableId="38D6B975"/>
  <w16cid:commentId w16cid:paraId="77A2A984" w16cid:durableId="0C674D26"/>
  <w16cid:commentId w16cid:paraId="6919B879" w16cid:durableId="5933B913"/>
  <w16cid:commentId w16cid:paraId="46922914" w16cid:durableId="7B9627D0"/>
  <w16cid:commentId w16cid:paraId="52398462" w16cid:durableId="4D7FCF7B"/>
  <w16cid:commentId w16cid:paraId="2D50CB80" w16cid:durableId="2EA1C77B"/>
  <w16cid:commentId w16cid:paraId="06B4BF9D" w16cid:durableId="61A36981"/>
  <w16cid:commentId w16cid:paraId="525074A2" w16cid:durableId="3A0AB39D"/>
  <w16cid:commentId w16cid:paraId="7D694A6E" w16cid:durableId="49ADD7B4"/>
  <w16cid:commentId w16cid:paraId="7CE6C1F2" w16cid:durableId="459B9412"/>
  <w16cid:commentId w16cid:paraId="083F63CE" w16cid:durableId="06FF24CD"/>
  <w16cid:commentId w16cid:paraId="522C71E8" w16cid:durableId="59340270"/>
  <w16cid:commentId w16cid:paraId="2828DB51" w16cid:durableId="7EFE45CA"/>
  <w16cid:commentId w16cid:paraId="36F0D671" w16cid:durableId="5E622A8E"/>
  <w16cid:commentId w16cid:paraId="335E7E97" w16cid:durableId="18E66E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00E08" w14:textId="77777777" w:rsidR="00425BF2" w:rsidRDefault="00425BF2">
      <w:r>
        <w:separator/>
      </w:r>
    </w:p>
  </w:endnote>
  <w:endnote w:type="continuationSeparator" w:id="0">
    <w:p w14:paraId="3823A5C4" w14:textId="77777777" w:rsidR="00425BF2" w:rsidRDefault="0042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59BA" w14:textId="77777777" w:rsidR="00425BF2" w:rsidRDefault="00425BF2">
      <w:r>
        <w:separator/>
      </w:r>
    </w:p>
  </w:footnote>
  <w:footnote w:type="continuationSeparator" w:id="0">
    <w:p w14:paraId="4FD6E0EA" w14:textId="77777777" w:rsidR="00425BF2" w:rsidRDefault="00425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86F25A0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0E37D0"/>
    <w:multiLevelType w:val="hybridMultilevel"/>
    <w:tmpl w:val="D46E2884"/>
    <w:lvl w:ilvl="0" w:tplc="9C8402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424F5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7568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33ABA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CC4A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568C1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55AFD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9FC20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89A8B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F7E1A7B"/>
    <w:multiLevelType w:val="hybridMultilevel"/>
    <w:tmpl w:val="17DEFD44"/>
    <w:lvl w:ilvl="0" w:tplc="A7BE97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0E9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0AD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88A8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664FE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F5E2C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7527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8F0C6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5D4E0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2EF05CD"/>
    <w:multiLevelType w:val="hybridMultilevel"/>
    <w:tmpl w:val="8AE868F8"/>
    <w:lvl w:ilvl="0" w:tplc="7E74BD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2E7F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7144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5FA9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D265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048C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7EE2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44A7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3CCC1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37930CB"/>
    <w:multiLevelType w:val="hybridMultilevel"/>
    <w:tmpl w:val="42E6C548"/>
    <w:lvl w:ilvl="0" w:tplc="CEE6C6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D491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AE51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6C50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45ED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A965D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DE79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50A2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4223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64C170A"/>
    <w:multiLevelType w:val="hybridMultilevel"/>
    <w:tmpl w:val="2C24BE40"/>
    <w:lvl w:ilvl="0" w:tplc="2A2C46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34A9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914F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0EC8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C69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37AFB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72FA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EA26E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086AF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AE15CE2"/>
    <w:multiLevelType w:val="hybridMultilevel"/>
    <w:tmpl w:val="3C667024"/>
    <w:lvl w:ilvl="0" w:tplc="8C041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EFAD8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E4B2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C5A7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EE0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F610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2BACF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A06F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84A86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C7B443D"/>
    <w:multiLevelType w:val="hybridMultilevel"/>
    <w:tmpl w:val="528EAC28"/>
    <w:lvl w:ilvl="0" w:tplc="0EBA6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925D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6A7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5E0D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FA0A3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D586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58A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160F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CB0D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EBD713F"/>
    <w:multiLevelType w:val="hybridMultilevel"/>
    <w:tmpl w:val="AC5CB3AA"/>
    <w:lvl w:ilvl="0" w:tplc="25C2FB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156B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A6A92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CE021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7A80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8C02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5BA3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04A5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54C2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0DD7BB8"/>
    <w:multiLevelType w:val="hybridMultilevel"/>
    <w:tmpl w:val="06486286"/>
    <w:lvl w:ilvl="0" w:tplc="256AC3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060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109D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542F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CE90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00E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F7471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41CCC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CBCA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2C1065F"/>
    <w:multiLevelType w:val="hybridMultilevel"/>
    <w:tmpl w:val="138683C0"/>
    <w:lvl w:ilvl="0" w:tplc="C87614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160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D7038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6045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9EAEC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3906C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24A4A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A65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0627B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A484124"/>
    <w:multiLevelType w:val="hybridMultilevel"/>
    <w:tmpl w:val="6F00D924"/>
    <w:lvl w:ilvl="0" w:tplc="F5E264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96DD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BF0CB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F96C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92A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B21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63676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E251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D1E93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2657DDA"/>
    <w:multiLevelType w:val="hybridMultilevel"/>
    <w:tmpl w:val="DD163EAA"/>
    <w:lvl w:ilvl="0" w:tplc="817016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80E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86C3A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94A49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9263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7A71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352EB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42C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C0E9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38A96CB0"/>
    <w:multiLevelType w:val="hybridMultilevel"/>
    <w:tmpl w:val="C43A9BEE"/>
    <w:lvl w:ilvl="0" w:tplc="710C5D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EED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0DA0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AC269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C76B6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ACA1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2344F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60C2D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36A48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9B64D4B"/>
    <w:multiLevelType w:val="hybridMultilevel"/>
    <w:tmpl w:val="EC1817DC"/>
    <w:lvl w:ilvl="0" w:tplc="B1628D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44E9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AB460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B6E88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2C6E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405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B081F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AF682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FF00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436B0F62"/>
    <w:multiLevelType w:val="hybridMultilevel"/>
    <w:tmpl w:val="B4629B6E"/>
    <w:lvl w:ilvl="0" w:tplc="3CB68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CEC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08E33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4844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1C8A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1529B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16C86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592C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E106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58C5E6F"/>
    <w:multiLevelType w:val="hybridMultilevel"/>
    <w:tmpl w:val="093471C2"/>
    <w:lvl w:ilvl="0" w:tplc="8A4AB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2857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82B6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4285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1E0C3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E5275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D0EE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BF86B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450C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59E6F91"/>
    <w:multiLevelType w:val="hybridMultilevel"/>
    <w:tmpl w:val="A058F956"/>
    <w:lvl w:ilvl="0" w:tplc="17FC6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A0EB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3F28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869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1F2E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66FF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85CC7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B5C21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8F88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8F06D0B"/>
    <w:multiLevelType w:val="hybridMultilevel"/>
    <w:tmpl w:val="2760DEC8"/>
    <w:lvl w:ilvl="0" w:tplc="1F6CBE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F4853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18EC7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B12D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B8CB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8E4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64CD5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25EF5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EB6A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507604F5"/>
    <w:multiLevelType w:val="hybridMultilevel"/>
    <w:tmpl w:val="A09ADDEA"/>
    <w:lvl w:ilvl="0" w:tplc="EDBE33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026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4B44E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7589F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0C00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BCED6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4EC7A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DCED4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B3AF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7AA5E8A"/>
    <w:multiLevelType w:val="hybridMultilevel"/>
    <w:tmpl w:val="55D40010"/>
    <w:lvl w:ilvl="0" w:tplc="B784CA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6547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4F2A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F3AF2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EA46E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D68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F22D0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83E69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22E83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82976A2"/>
    <w:multiLevelType w:val="hybridMultilevel"/>
    <w:tmpl w:val="F7007056"/>
    <w:lvl w:ilvl="0" w:tplc="321CC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FCCB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CCCA8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F144C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662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9F637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0A63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8C24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2B277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CB43F96"/>
    <w:multiLevelType w:val="hybridMultilevel"/>
    <w:tmpl w:val="3C2250F2"/>
    <w:lvl w:ilvl="0" w:tplc="B81EDA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54F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581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F86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58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4783A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D008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036FA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6969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D472A4C"/>
    <w:multiLevelType w:val="hybridMultilevel"/>
    <w:tmpl w:val="CA1059CC"/>
    <w:lvl w:ilvl="0" w:tplc="64709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D0D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C44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CA48E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DEC5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009C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57283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B2AD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0A04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60015448"/>
    <w:multiLevelType w:val="hybridMultilevel"/>
    <w:tmpl w:val="269A2FAC"/>
    <w:lvl w:ilvl="0" w:tplc="5328A3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1801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72EC4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D64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888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528F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43293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028B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32EA0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609626B0"/>
    <w:multiLevelType w:val="hybridMultilevel"/>
    <w:tmpl w:val="F5D824F6"/>
    <w:lvl w:ilvl="0" w:tplc="69C07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6E5E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95420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FE7B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274F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628A2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520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EA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E92E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646E22D5"/>
    <w:multiLevelType w:val="hybridMultilevel"/>
    <w:tmpl w:val="D730E362"/>
    <w:lvl w:ilvl="0" w:tplc="BFA245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8CAA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280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DC69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50D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5C4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FA7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6DA06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1EE28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4F72E3C"/>
    <w:multiLevelType w:val="hybridMultilevel"/>
    <w:tmpl w:val="2EBA09FE"/>
    <w:lvl w:ilvl="0" w:tplc="B3CE6D8A">
      <w:start w:val="1"/>
      <w:numFmt w:val="bullet"/>
      <w:pStyle w:val="Pargrafod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205A07"/>
    <w:multiLevelType w:val="hybridMultilevel"/>
    <w:tmpl w:val="F85ECAB4"/>
    <w:lvl w:ilvl="0" w:tplc="E760D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BAE4F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8ECB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FBE2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1EE83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CE93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F85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D0811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5F06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E411429"/>
    <w:multiLevelType w:val="hybridMultilevel"/>
    <w:tmpl w:val="48601F52"/>
    <w:lvl w:ilvl="0" w:tplc="0608B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C2F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862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CCC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F283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3E456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8A7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F0A5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A66A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6F641343"/>
    <w:multiLevelType w:val="hybridMultilevel"/>
    <w:tmpl w:val="32348322"/>
    <w:lvl w:ilvl="0" w:tplc="1E52A1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2DE3C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FDAF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F2E03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0F6F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68B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45C91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3AC59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68E2E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74F658EE"/>
    <w:multiLevelType w:val="hybridMultilevel"/>
    <w:tmpl w:val="E69438DE"/>
    <w:lvl w:ilvl="0" w:tplc="E5044B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FCAA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A3A0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70E04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909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2FC5F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D3E1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43870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EE4C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75801117"/>
    <w:multiLevelType w:val="hybridMultilevel"/>
    <w:tmpl w:val="ADE22B06"/>
    <w:lvl w:ilvl="0" w:tplc="FAAC1C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E85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AAC70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14D1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DF062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2F8F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9638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A2A06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9C28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7D56D76"/>
    <w:multiLevelType w:val="hybridMultilevel"/>
    <w:tmpl w:val="4E8A69B2"/>
    <w:lvl w:ilvl="0" w:tplc="5A9208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98E2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696C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B45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3283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93431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E528A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74869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3C03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FD734E5"/>
    <w:multiLevelType w:val="hybridMultilevel"/>
    <w:tmpl w:val="D3D8A4D6"/>
    <w:lvl w:ilvl="0" w:tplc="52E0B7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E6EB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8CA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72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F54C5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4586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028C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668D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4929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50227959">
    <w:abstractNumId w:val="0"/>
  </w:num>
  <w:num w:numId="2" w16cid:durableId="1200122951">
    <w:abstractNumId w:val="29"/>
  </w:num>
  <w:num w:numId="3" w16cid:durableId="134884066">
    <w:abstractNumId w:val="5"/>
  </w:num>
  <w:num w:numId="4" w16cid:durableId="1241598071">
    <w:abstractNumId w:val="21"/>
  </w:num>
  <w:num w:numId="5" w16cid:durableId="1824200374">
    <w:abstractNumId w:val="10"/>
  </w:num>
  <w:num w:numId="6" w16cid:durableId="1222984060">
    <w:abstractNumId w:val="24"/>
  </w:num>
  <w:num w:numId="7" w16cid:durableId="1001664646">
    <w:abstractNumId w:val="15"/>
  </w:num>
  <w:num w:numId="8" w16cid:durableId="1153369369">
    <w:abstractNumId w:val="31"/>
  </w:num>
  <w:num w:numId="9" w16cid:durableId="350379384">
    <w:abstractNumId w:val="33"/>
  </w:num>
  <w:num w:numId="10" w16cid:durableId="1627813167">
    <w:abstractNumId w:val="9"/>
  </w:num>
  <w:num w:numId="11" w16cid:durableId="909117980">
    <w:abstractNumId w:val="34"/>
  </w:num>
  <w:num w:numId="12" w16cid:durableId="2043283361">
    <w:abstractNumId w:val="26"/>
  </w:num>
  <w:num w:numId="13" w16cid:durableId="1090154625">
    <w:abstractNumId w:val="32"/>
  </w:num>
  <w:num w:numId="14" w16cid:durableId="785001294">
    <w:abstractNumId w:val="11"/>
  </w:num>
  <w:num w:numId="15" w16cid:durableId="1908415795">
    <w:abstractNumId w:val="12"/>
  </w:num>
  <w:num w:numId="16" w16cid:durableId="18089349">
    <w:abstractNumId w:val="19"/>
  </w:num>
  <w:num w:numId="17" w16cid:durableId="1802724431">
    <w:abstractNumId w:val="8"/>
  </w:num>
  <w:num w:numId="18" w16cid:durableId="2048406905">
    <w:abstractNumId w:val="1"/>
  </w:num>
  <w:num w:numId="19" w16cid:durableId="1224606132">
    <w:abstractNumId w:val="2"/>
  </w:num>
  <w:num w:numId="20" w16cid:durableId="979848686">
    <w:abstractNumId w:val="20"/>
  </w:num>
  <w:num w:numId="21" w16cid:durableId="1521384560">
    <w:abstractNumId w:val="3"/>
  </w:num>
  <w:num w:numId="22" w16cid:durableId="1454136758">
    <w:abstractNumId w:val="27"/>
  </w:num>
  <w:num w:numId="23" w16cid:durableId="171845033">
    <w:abstractNumId w:val="17"/>
  </w:num>
  <w:num w:numId="24" w16cid:durableId="2042853502">
    <w:abstractNumId w:val="18"/>
  </w:num>
  <w:num w:numId="25" w16cid:durableId="1579364059">
    <w:abstractNumId w:val="25"/>
  </w:num>
  <w:num w:numId="26" w16cid:durableId="567811757">
    <w:abstractNumId w:val="22"/>
  </w:num>
  <w:num w:numId="27" w16cid:durableId="732848275">
    <w:abstractNumId w:val="4"/>
  </w:num>
  <w:num w:numId="28" w16cid:durableId="220556088">
    <w:abstractNumId w:val="16"/>
  </w:num>
  <w:num w:numId="29" w16cid:durableId="615522224">
    <w:abstractNumId w:val="6"/>
  </w:num>
  <w:num w:numId="30" w16cid:durableId="1180436553">
    <w:abstractNumId w:val="7"/>
  </w:num>
  <w:num w:numId="31" w16cid:durableId="1838113008">
    <w:abstractNumId w:val="30"/>
  </w:num>
  <w:num w:numId="32" w16cid:durableId="751969019">
    <w:abstractNumId w:val="23"/>
  </w:num>
  <w:num w:numId="33" w16cid:durableId="714306712">
    <w:abstractNumId w:val="14"/>
  </w:num>
  <w:num w:numId="34" w16cid:durableId="890456390">
    <w:abstractNumId w:val="28"/>
  </w:num>
  <w:num w:numId="35" w16cid:durableId="1828277348">
    <w:abstractNumId w:val="13"/>
  </w:num>
  <w:numIdMacAtCleanup w:val="3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quipe editorial RTCU">
    <w15:presenceInfo w15:providerId="None" w15:userId="Equipe editorial RTC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4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0" w:top3HeadingStyles="0" w:visibleStyles="1" w:alternateStyleNames="0"/>
  <w:documentProtection w:edit="readOnly" w:formatting="1"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4D"/>
    <w:rsid w:val="00010096"/>
    <w:rsid w:val="0001218F"/>
    <w:rsid w:val="00012D32"/>
    <w:rsid w:val="00014493"/>
    <w:rsid w:val="000150F7"/>
    <w:rsid w:val="00016620"/>
    <w:rsid w:val="00022A8C"/>
    <w:rsid w:val="00024930"/>
    <w:rsid w:val="00024DB4"/>
    <w:rsid w:val="000326C8"/>
    <w:rsid w:val="00037373"/>
    <w:rsid w:val="00043D6A"/>
    <w:rsid w:val="0004434C"/>
    <w:rsid w:val="0004712C"/>
    <w:rsid w:val="000474A2"/>
    <w:rsid w:val="000500AB"/>
    <w:rsid w:val="00062420"/>
    <w:rsid w:val="00063CDB"/>
    <w:rsid w:val="00080212"/>
    <w:rsid w:val="000902C5"/>
    <w:rsid w:val="00091177"/>
    <w:rsid w:val="000930BF"/>
    <w:rsid w:val="000948AC"/>
    <w:rsid w:val="0009495F"/>
    <w:rsid w:val="00095329"/>
    <w:rsid w:val="000A0F61"/>
    <w:rsid w:val="000A766D"/>
    <w:rsid w:val="000B46AB"/>
    <w:rsid w:val="000B5652"/>
    <w:rsid w:val="000B5661"/>
    <w:rsid w:val="000B6398"/>
    <w:rsid w:val="000C6441"/>
    <w:rsid w:val="000C68BD"/>
    <w:rsid w:val="000D0F6A"/>
    <w:rsid w:val="000D1D9D"/>
    <w:rsid w:val="000D3763"/>
    <w:rsid w:val="000D4675"/>
    <w:rsid w:val="000E1DED"/>
    <w:rsid w:val="000F4AC2"/>
    <w:rsid w:val="000F4D0A"/>
    <w:rsid w:val="000F4DBD"/>
    <w:rsid w:val="00102A03"/>
    <w:rsid w:val="00102F9C"/>
    <w:rsid w:val="001078A4"/>
    <w:rsid w:val="001123DE"/>
    <w:rsid w:val="00112422"/>
    <w:rsid w:val="00116014"/>
    <w:rsid w:val="00117C0E"/>
    <w:rsid w:val="00123C7F"/>
    <w:rsid w:val="00132290"/>
    <w:rsid w:val="00140683"/>
    <w:rsid w:val="0014074A"/>
    <w:rsid w:val="00147AD9"/>
    <w:rsid w:val="00151608"/>
    <w:rsid w:val="0016509D"/>
    <w:rsid w:val="0016780D"/>
    <w:rsid w:val="001736D3"/>
    <w:rsid w:val="00181BA5"/>
    <w:rsid w:val="00191227"/>
    <w:rsid w:val="00194940"/>
    <w:rsid w:val="001A1D91"/>
    <w:rsid w:val="001A1EB5"/>
    <w:rsid w:val="001A487F"/>
    <w:rsid w:val="001A5516"/>
    <w:rsid w:val="001B5C46"/>
    <w:rsid w:val="001C26E8"/>
    <w:rsid w:val="001C2CBF"/>
    <w:rsid w:val="001C435D"/>
    <w:rsid w:val="001C5753"/>
    <w:rsid w:val="001D0DE9"/>
    <w:rsid w:val="001D5DC4"/>
    <w:rsid w:val="001E7699"/>
    <w:rsid w:val="001F5AE9"/>
    <w:rsid w:val="001F715C"/>
    <w:rsid w:val="0020110E"/>
    <w:rsid w:val="002019C6"/>
    <w:rsid w:val="0021028D"/>
    <w:rsid w:val="0021105E"/>
    <w:rsid w:val="00216FCA"/>
    <w:rsid w:val="002270D9"/>
    <w:rsid w:val="00246F6B"/>
    <w:rsid w:val="00247A66"/>
    <w:rsid w:val="00270CE3"/>
    <w:rsid w:val="00272FE7"/>
    <w:rsid w:val="002777A1"/>
    <w:rsid w:val="00277CFD"/>
    <w:rsid w:val="0028061B"/>
    <w:rsid w:val="00280FBB"/>
    <w:rsid w:val="002924EE"/>
    <w:rsid w:val="0029291A"/>
    <w:rsid w:val="002A05C3"/>
    <w:rsid w:val="002B32DF"/>
    <w:rsid w:val="002B67B4"/>
    <w:rsid w:val="002C0288"/>
    <w:rsid w:val="002C31B1"/>
    <w:rsid w:val="002C4748"/>
    <w:rsid w:val="002C6DCA"/>
    <w:rsid w:val="002D019D"/>
    <w:rsid w:val="002D48A7"/>
    <w:rsid w:val="002E6E26"/>
    <w:rsid w:val="002E7026"/>
    <w:rsid w:val="002E7888"/>
    <w:rsid w:val="002F342F"/>
    <w:rsid w:val="002F36B3"/>
    <w:rsid w:val="002F7501"/>
    <w:rsid w:val="002F783A"/>
    <w:rsid w:val="0030064A"/>
    <w:rsid w:val="00304664"/>
    <w:rsid w:val="00316C0C"/>
    <w:rsid w:val="003357C6"/>
    <w:rsid w:val="00347E08"/>
    <w:rsid w:val="00347F71"/>
    <w:rsid w:val="003540A4"/>
    <w:rsid w:val="00371125"/>
    <w:rsid w:val="003815BB"/>
    <w:rsid w:val="0038444D"/>
    <w:rsid w:val="003A1E3D"/>
    <w:rsid w:val="003A2FFF"/>
    <w:rsid w:val="003A563C"/>
    <w:rsid w:val="003A62F1"/>
    <w:rsid w:val="003B26BC"/>
    <w:rsid w:val="003C2523"/>
    <w:rsid w:val="003C53FB"/>
    <w:rsid w:val="003C7D5D"/>
    <w:rsid w:val="003D54D3"/>
    <w:rsid w:val="003E1081"/>
    <w:rsid w:val="003E1208"/>
    <w:rsid w:val="00401C09"/>
    <w:rsid w:val="0041503C"/>
    <w:rsid w:val="00420E0B"/>
    <w:rsid w:val="004213B8"/>
    <w:rsid w:val="004258D9"/>
    <w:rsid w:val="00425BF2"/>
    <w:rsid w:val="00426CDC"/>
    <w:rsid w:val="00451F61"/>
    <w:rsid w:val="00461BE8"/>
    <w:rsid w:val="00465DC7"/>
    <w:rsid w:val="0047519A"/>
    <w:rsid w:val="004915F2"/>
    <w:rsid w:val="0049359D"/>
    <w:rsid w:val="004A7B13"/>
    <w:rsid w:val="004B398D"/>
    <w:rsid w:val="004B74E6"/>
    <w:rsid w:val="004C4109"/>
    <w:rsid w:val="004C4777"/>
    <w:rsid w:val="004C57A1"/>
    <w:rsid w:val="004D0FF2"/>
    <w:rsid w:val="004E268F"/>
    <w:rsid w:val="004E5FB0"/>
    <w:rsid w:val="004E660B"/>
    <w:rsid w:val="004E7DEC"/>
    <w:rsid w:val="004F4264"/>
    <w:rsid w:val="004F5966"/>
    <w:rsid w:val="0050405F"/>
    <w:rsid w:val="005056E5"/>
    <w:rsid w:val="0051192C"/>
    <w:rsid w:val="00512A06"/>
    <w:rsid w:val="00515704"/>
    <w:rsid w:val="0052388A"/>
    <w:rsid w:val="0052694E"/>
    <w:rsid w:val="00530287"/>
    <w:rsid w:val="00537F4A"/>
    <w:rsid w:val="00553EDC"/>
    <w:rsid w:val="0056401E"/>
    <w:rsid w:val="00575F79"/>
    <w:rsid w:val="00591280"/>
    <w:rsid w:val="0059302A"/>
    <w:rsid w:val="005B021D"/>
    <w:rsid w:val="005B1AF3"/>
    <w:rsid w:val="005B42B6"/>
    <w:rsid w:val="005B536D"/>
    <w:rsid w:val="005B5BA7"/>
    <w:rsid w:val="005C72FF"/>
    <w:rsid w:val="005C73AD"/>
    <w:rsid w:val="005D0AF2"/>
    <w:rsid w:val="005D1806"/>
    <w:rsid w:val="005D2891"/>
    <w:rsid w:val="005D3E77"/>
    <w:rsid w:val="005D44E1"/>
    <w:rsid w:val="005D7970"/>
    <w:rsid w:val="005E1512"/>
    <w:rsid w:val="005E31DD"/>
    <w:rsid w:val="005E511D"/>
    <w:rsid w:val="005F2887"/>
    <w:rsid w:val="005F7A55"/>
    <w:rsid w:val="00601269"/>
    <w:rsid w:val="00614AE2"/>
    <w:rsid w:val="0062344E"/>
    <w:rsid w:val="006257F7"/>
    <w:rsid w:val="00627173"/>
    <w:rsid w:val="0062735B"/>
    <w:rsid w:val="00630C66"/>
    <w:rsid w:val="00640080"/>
    <w:rsid w:val="006477B4"/>
    <w:rsid w:val="00651549"/>
    <w:rsid w:val="00651FBE"/>
    <w:rsid w:val="00653418"/>
    <w:rsid w:val="006622F7"/>
    <w:rsid w:val="00663FE9"/>
    <w:rsid w:val="00671606"/>
    <w:rsid w:val="0067642F"/>
    <w:rsid w:val="00676953"/>
    <w:rsid w:val="00681CEC"/>
    <w:rsid w:val="006820B5"/>
    <w:rsid w:val="00693CF4"/>
    <w:rsid w:val="006A07C8"/>
    <w:rsid w:val="006A3185"/>
    <w:rsid w:val="006A48AB"/>
    <w:rsid w:val="006A5BAC"/>
    <w:rsid w:val="006A5C15"/>
    <w:rsid w:val="006A7495"/>
    <w:rsid w:val="006B3704"/>
    <w:rsid w:val="006C5EB1"/>
    <w:rsid w:val="006D76E9"/>
    <w:rsid w:val="006F1C88"/>
    <w:rsid w:val="006F7664"/>
    <w:rsid w:val="00700873"/>
    <w:rsid w:val="0070237E"/>
    <w:rsid w:val="00703D83"/>
    <w:rsid w:val="00717215"/>
    <w:rsid w:val="00735708"/>
    <w:rsid w:val="00737D49"/>
    <w:rsid w:val="00742BC8"/>
    <w:rsid w:val="0074576E"/>
    <w:rsid w:val="00750F84"/>
    <w:rsid w:val="00751DB0"/>
    <w:rsid w:val="007521E1"/>
    <w:rsid w:val="007566AA"/>
    <w:rsid w:val="007669B8"/>
    <w:rsid w:val="007813B7"/>
    <w:rsid w:val="00782EC0"/>
    <w:rsid w:val="0079519B"/>
    <w:rsid w:val="007A1184"/>
    <w:rsid w:val="007A214C"/>
    <w:rsid w:val="007B4817"/>
    <w:rsid w:val="007B748B"/>
    <w:rsid w:val="007C08A0"/>
    <w:rsid w:val="007C3A4B"/>
    <w:rsid w:val="007C3E80"/>
    <w:rsid w:val="007D17D8"/>
    <w:rsid w:val="007D1C0E"/>
    <w:rsid w:val="007D3AC6"/>
    <w:rsid w:val="007D4034"/>
    <w:rsid w:val="007D68AB"/>
    <w:rsid w:val="007D7D2E"/>
    <w:rsid w:val="007E1BD2"/>
    <w:rsid w:val="007E272F"/>
    <w:rsid w:val="007F01D6"/>
    <w:rsid w:val="007F723A"/>
    <w:rsid w:val="007F7E99"/>
    <w:rsid w:val="00803158"/>
    <w:rsid w:val="00804D7E"/>
    <w:rsid w:val="00805D4F"/>
    <w:rsid w:val="00814AA5"/>
    <w:rsid w:val="0081664D"/>
    <w:rsid w:val="00817DD2"/>
    <w:rsid w:val="008251BE"/>
    <w:rsid w:val="00831BD5"/>
    <w:rsid w:val="00834745"/>
    <w:rsid w:val="00846AA6"/>
    <w:rsid w:val="008517A2"/>
    <w:rsid w:val="0085215C"/>
    <w:rsid w:val="00854B6F"/>
    <w:rsid w:val="00857F64"/>
    <w:rsid w:val="00861B1F"/>
    <w:rsid w:val="008675F0"/>
    <w:rsid w:val="00883BA5"/>
    <w:rsid w:val="00885B7C"/>
    <w:rsid w:val="008908C7"/>
    <w:rsid w:val="008B0293"/>
    <w:rsid w:val="008C1B78"/>
    <w:rsid w:val="008D0E7A"/>
    <w:rsid w:val="008D401F"/>
    <w:rsid w:val="008D4FE1"/>
    <w:rsid w:val="008D65E8"/>
    <w:rsid w:val="008E2AA2"/>
    <w:rsid w:val="008E4312"/>
    <w:rsid w:val="008E5F75"/>
    <w:rsid w:val="008F486B"/>
    <w:rsid w:val="009027AF"/>
    <w:rsid w:val="009131FA"/>
    <w:rsid w:val="009134E8"/>
    <w:rsid w:val="00913D5B"/>
    <w:rsid w:val="00915863"/>
    <w:rsid w:val="00915F98"/>
    <w:rsid w:val="00916ACE"/>
    <w:rsid w:val="00926D86"/>
    <w:rsid w:val="0093363A"/>
    <w:rsid w:val="009374E3"/>
    <w:rsid w:val="00946319"/>
    <w:rsid w:val="009532D8"/>
    <w:rsid w:val="00962DFF"/>
    <w:rsid w:val="0096661C"/>
    <w:rsid w:val="009704C3"/>
    <w:rsid w:val="009751C5"/>
    <w:rsid w:val="00980D98"/>
    <w:rsid w:val="00980E52"/>
    <w:rsid w:val="00982A88"/>
    <w:rsid w:val="00991D23"/>
    <w:rsid w:val="00994775"/>
    <w:rsid w:val="009A0A58"/>
    <w:rsid w:val="009A4039"/>
    <w:rsid w:val="009B292D"/>
    <w:rsid w:val="009B5178"/>
    <w:rsid w:val="009C09DD"/>
    <w:rsid w:val="009C5484"/>
    <w:rsid w:val="009C6E44"/>
    <w:rsid w:val="009D6DC9"/>
    <w:rsid w:val="009E3AAA"/>
    <w:rsid w:val="009E6F64"/>
    <w:rsid w:val="009F29AF"/>
    <w:rsid w:val="009F6CA2"/>
    <w:rsid w:val="009F770C"/>
    <w:rsid w:val="00A000BD"/>
    <w:rsid w:val="00A1109A"/>
    <w:rsid w:val="00A139D2"/>
    <w:rsid w:val="00A20393"/>
    <w:rsid w:val="00A27D8C"/>
    <w:rsid w:val="00A341D4"/>
    <w:rsid w:val="00A40525"/>
    <w:rsid w:val="00A4171A"/>
    <w:rsid w:val="00A52246"/>
    <w:rsid w:val="00A54A56"/>
    <w:rsid w:val="00A619F6"/>
    <w:rsid w:val="00A63762"/>
    <w:rsid w:val="00A80AE1"/>
    <w:rsid w:val="00A82B5C"/>
    <w:rsid w:val="00A8624F"/>
    <w:rsid w:val="00A901DA"/>
    <w:rsid w:val="00A9172F"/>
    <w:rsid w:val="00AA4D34"/>
    <w:rsid w:val="00AA537A"/>
    <w:rsid w:val="00AA7F39"/>
    <w:rsid w:val="00AB198C"/>
    <w:rsid w:val="00AB7993"/>
    <w:rsid w:val="00AC2FED"/>
    <w:rsid w:val="00AC4720"/>
    <w:rsid w:val="00AD0243"/>
    <w:rsid w:val="00AD1F72"/>
    <w:rsid w:val="00AD7DB0"/>
    <w:rsid w:val="00AE14A6"/>
    <w:rsid w:val="00AF1C92"/>
    <w:rsid w:val="00AF2943"/>
    <w:rsid w:val="00AF76E4"/>
    <w:rsid w:val="00B009B1"/>
    <w:rsid w:val="00B0351C"/>
    <w:rsid w:val="00B0574D"/>
    <w:rsid w:val="00B115CE"/>
    <w:rsid w:val="00B13697"/>
    <w:rsid w:val="00B1602A"/>
    <w:rsid w:val="00B3147D"/>
    <w:rsid w:val="00B32677"/>
    <w:rsid w:val="00B47AFB"/>
    <w:rsid w:val="00B56D8C"/>
    <w:rsid w:val="00B578DC"/>
    <w:rsid w:val="00B70239"/>
    <w:rsid w:val="00B740DF"/>
    <w:rsid w:val="00B75DDA"/>
    <w:rsid w:val="00B8566D"/>
    <w:rsid w:val="00B907FA"/>
    <w:rsid w:val="00B90A63"/>
    <w:rsid w:val="00B91C35"/>
    <w:rsid w:val="00B92003"/>
    <w:rsid w:val="00BA1FB4"/>
    <w:rsid w:val="00BB0D23"/>
    <w:rsid w:val="00BB48BC"/>
    <w:rsid w:val="00BC0004"/>
    <w:rsid w:val="00BC0715"/>
    <w:rsid w:val="00BC64C6"/>
    <w:rsid w:val="00BD1AEC"/>
    <w:rsid w:val="00BE7128"/>
    <w:rsid w:val="00BF67A1"/>
    <w:rsid w:val="00C1012D"/>
    <w:rsid w:val="00C14F9F"/>
    <w:rsid w:val="00C178D3"/>
    <w:rsid w:val="00C21E86"/>
    <w:rsid w:val="00C31CD8"/>
    <w:rsid w:val="00C450D2"/>
    <w:rsid w:val="00C5266F"/>
    <w:rsid w:val="00C57713"/>
    <w:rsid w:val="00C578EC"/>
    <w:rsid w:val="00C64F3A"/>
    <w:rsid w:val="00C67DAF"/>
    <w:rsid w:val="00C71AB5"/>
    <w:rsid w:val="00C739DB"/>
    <w:rsid w:val="00C776C8"/>
    <w:rsid w:val="00C87367"/>
    <w:rsid w:val="00C92101"/>
    <w:rsid w:val="00C979DB"/>
    <w:rsid w:val="00CB0421"/>
    <w:rsid w:val="00CB0E3A"/>
    <w:rsid w:val="00CB0F17"/>
    <w:rsid w:val="00CC24E1"/>
    <w:rsid w:val="00CD3A08"/>
    <w:rsid w:val="00CE1155"/>
    <w:rsid w:val="00CE3619"/>
    <w:rsid w:val="00CE56CC"/>
    <w:rsid w:val="00CE6A67"/>
    <w:rsid w:val="00CF58B4"/>
    <w:rsid w:val="00CF6E33"/>
    <w:rsid w:val="00D056C0"/>
    <w:rsid w:val="00D06009"/>
    <w:rsid w:val="00D14563"/>
    <w:rsid w:val="00D171F9"/>
    <w:rsid w:val="00D25302"/>
    <w:rsid w:val="00D253E2"/>
    <w:rsid w:val="00D419EB"/>
    <w:rsid w:val="00D423B5"/>
    <w:rsid w:val="00D52F26"/>
    <w:rsid w:val="00D63F35"/>
    <w:rsid w:val="00D65D42"/>
    <w:rsid w:val="00D766A5"/>
    <w:rsid w:val="00D84FDC"/>
    <w:rsid w:val="00D852CB"/>
    <w:rsid w:val="00D92E1B"/>
    <w:rsid w:val="00D96F6F"/>
    <w:rsid w:val="00D97653"/>
    <w:rsid w:val="00DA339A"/>
    <w:rsid w:val="00DB1EAE"/>
    <w:rsid w:val="00DC0353"/>
    <w:rsid w:val="00DC303D"/>
    <w:rsid w:val="00DD7080"/>
    <w:rsid w:val="00DE666E"/>
    <w:rsid w:val="00DF1DA3"/>
    <w:rsid w:val="00DF63BD"/>
    <w:rsid w:val="00DF7CBA"/>
    <w:rsid w:val="00E10377"/>
    <w:rsid w:val="00E113AB"/>
    <w:rsid w:val="00E24865"/>
    <w:rsid w:val="00E308C6"/>
    <w:rsid w:val="00E30FEE"/>
    <w:rsid w:val="00E635B9"/>
    <w:rsid w:val="00E678AB"/>
    <w:rsid w:val="00E705CD"/>
    <w:rsid w:val="00E718F8"/>
    <w:rsid w:val="00E71B19"/>
    <w:rsid w:val="00E71EF0"/>
    <w:rsid w:val="00E76C9D"/>
    <w:rsid w:val="00E86C3A"/>
    <w:rsid w:val="00E93BB2"/>
    <w:rsid w:val="00E93F4D"/>
    <w:rsid w:val="00EA36B4"/>
    <w:rsid w:val="00EA36EF"/>
    <w:rsid w:val="00EA413A"/>
    <w:rsid w:val="00EA7D67"/>
    <w:rsid w:val="00EB06FB"/>
    <w:rsid w:val="00EB4F55"/>
    <w:rsid w:val="00EB53DE"/>
    <w:rsid w:val="00EC1348"/>
    <w:rsid w:val="00EC39E5"/>
    <w:rsid w:val="00ED0658"/>
    <w:rsid w:val="00ED246A"/>
    <w:rsid w:val="00EE02CD"/>
    <w:rsid w:val="00EE1527"/>
    <w:rsid w:val="00EF10DE"/>
    <w:rsid w:val="00EF3E45"/>
    <w:rsid w:val="00F15FA2"/>
    <w:rsid w:val="00F3288A"/>
    <w:rsid w:val="00F40972"/>
    <w:rsid w:val="00F40BAA"/>
    <w:rsid w:val="00F411F3"/>
    <w:rsid w:val="00F42A45"/>
    <w:rsid w:val="00F43FF6"/>
    <w:rsid w:val="00F462AF"/>
    <w:rsid w:val="00F47B5E"/>
    <w:rsid w:val="00F51A67"/>
    <w:rsid w:val="00F52DA4"/>
    <w:rsid w:val="00F55AFD"/>
    <w:rsid w:val="00F672AF"/>
    <w:rsid w:val="00F74F92"/>
    <w:rsid w:val="00F8178B"/>
    <w:rsid w:val="00F8312A"/>
    <w:rsid w:val="00F845F8"/>
    <w:rsid w:val="00F90AA0"/>
    <w:rsid w:val="00FA53FA"/>
    <w:rsid w:val="00FB370F"/>
    <w:rsid w:val="00FC5901"/>
    <w:rsid w:val="00FC605B"/>
    <w:rsid w:val="00FD075B"/>
    <w:rsid w:val="00FF164B"/>
    <w:rsid w:val="00FF46D1"/>
    <w:rsid w:val="00FF51ED"/>
    <w:rsid w:val="00FF7437"/>
    <w:rsid w:val="0D1FEB3E"/>
    <w:rsid w:val="27BFF36B"/>
    <w:rsid w:val="2C373A0D"/>
    <w:rsid w:val="2C804712"/>
    <w:rsid w:val="3E60E1DE"/>
    <w:rsid w:val="4162EAF4"/>
    <w:rsid w:val="47305C80"/>
    <w:rsid w:val="6DF2B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BE490"/>
  <w15:docId w15:val="{92496BA0-5EA4-4F8B-9731-DCEBF009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1081"/>
    <w:pPr>
      <w:jc w:val="both"/>
    </w:pPr>
    <w:rPr>
      <w:rFonts w:ascii="Arial" w:hAnsi="Arial"/>
      <w:lang w:val="pt-BR"/>
    </w:rPr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883BA5"/>
    <w:pPr>
      <w:keepNext/>
      <w:keepLines/>
      <w:spacing w:before="360" w:after="240"/>
      <w:jc w:val="left"/>
      <w:outlineLvl w:val="0"/>
    </w:pPr>
    <w:rPr>
      <w:rFonts w:eastAsiaTheme="majorEastAsia" w:cs="Arial"/>
      <w:b/>
      <w:bCs/>
      <w:caps/>
      <w:color w:val="0F4761" w:themeColor="accent1" w:themeShade="BF"/>
      <w:sz w:val="28"/>
      <w:szCs w:val="28"/>
    </w:rPr>
  </w:style>
  <w:style w:type="paragraph" w:styleId="Ttulo2">
    <w:name w:val="heading 2"/>
    <w:basedOn w:val="Titulo2"/>
    <w:next w:val="Corpodetexto"/>
    <w:link w:val="Ttulo2Char"/>
    <w:uiPriority w:val="9"/>
    <w:unhideWhenUsed/>
    <w:qFormat/>
    <w:rsid w:val="00B75DDA"/>
    <w:pPr>
      <w:outlineLvl w:val="1"/>
    </w:pPr>
  </w:style>
  <w:style w:type="paragraph" w:styleId="Ttulo3">
    <w:name w:val="heading 3"/>
    <w:basedOn w:val="Normal"/>
    <w:next w:val="Corpodetexto"/>
    <w:link w:val="Ttulo3Char"/>
    <w:autoRedefine/>
    <w:uiPriority w:val="9"/>
    <w:unhideWhenUsed/>
    <w:qFormat/>
    <w:rsid w:val="006A5C15"/>
    <w:pPr>
      <w:keepNext/>
      <w:keepLines/>
      <w:spacing w:before="240" w:after="1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C2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8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autoRedefine/>
    <w:qFormat/>
    <w:rsid w:val="00651FBE"/>
    <w:pPr>
      <w:jc w:val="left"/>
    </w:pPr>
    <w:rPr>
      <w:rFonts w:cs="Arial"/>
    </w:rPr>
  </w:style>
  <w:style w:type="paragraph" w:customStyle="1" w:styleId="FirstParagraph">
    <w:name w:val="First Paragraph"/>
    <w:basedOn w:val="Corpodetexto"/>
    <w:next w:val="Corpodetexto"/>
    <w:link w:val="FirstParagraphChar"/>
  </w:style>
  <w:style w:type="paragraph" w:customStyle="1" w:styleId="Compact">
    <w:name w:val="Compact"/>
    <w:basedOn w:val="Corpodetexto"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RTCUTtuloAbstractResumen"/>
    <w:next w:val="Abstract"/>
    <w:autoRedefine/>
    <w:qFormat/>
    <w:rsid w:val="00E71EF0"/>
  </w:style>
  <w:style w:type="paragraph" w:customStyle="1" w:styleId="Abstract">
    <w:name w:val="Abstract"/>
    <w:basedOn w:val="Corpodetexto"/>
    <w:next w:val="Corpodetexto"/>
    <w:qFormat/>
    <w:rsid w:val="00147AD9"/>
    <w:rPr>
      <w:i/>
      <w:iCs/>
    </w:rPr>
  </w:style>
  <w:style w:type="paragraph" w:styleId="Bibliografia">
    <w:name w:val="Bibliography"/>
    <w:basedOn w:val="Normal"/>
  </w:style>
  <w:style w:type="character" w:customStyle="1" w:styleId="Ttulo1Char">
    <w:name w:val="Título 1 Char"/>
    <w:basedOn w:val="Fontepargpadro"/>
    <w:link w:val="Ttulo1"/>
    <w:uiPriority w:val="9"/>
    <w:rsid w:val="00883BA5"/>
    <w:rPr>
      <w:rFonts w:ascii="Arial" w:eastAsiaTheme="majorEastAsia" w:hAnsi="Arial" w:cs="Arial"/>
      <w:b/>
      <w:bCs/>
      <w:caps/>
      <w:color w:val="0F4761" w:themeColor="accent1" w:themeShade="BF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B75DDA"/>
    <w:rPr>
      <w:rFonts w:ascii="Arial" w:eastAsiaTheme="majorEastAsia" w:hAnsi="Arial" w:cs="Arial"/>
      <w:b/>
      <w:bCs/>
      <w:color w:val="0F4761" w:themeColor="accent1" w:themeShade="BF"/>
      <w:sz w:val="28"/>
      <w:szCs w:val="28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6A5C15"/>
    <w:rPr>
      <w:rFonts w:ascii="Arial" w:eastAsiaTheme="majorEastAsia" w:hAnsi="Arial" w:cstheme="majorBidi"/>
      <w:color w:val="0F4761" w:themeColor="accent1" w:themeShade="BF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2FED"/>
    <w:rPr>
      <w:rFonts w:ascii="Arial" w:eastAsiaTheme="majorEastAsia" w:hAnsi="Arial" w:cstheme="majorBidi"/>
      <w:i/>
      <w:iCs/>
      <w:color w:val="0F4761" w:themeColor="accent1" w:themeShade="BF"/>
      <w:sz w:val="28"/>
      <w:lang w:val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rsid w:val="00601269"/>
    <w:pPr>
      <w:spacing w:before="240" w:after="120" w:line="240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rio">
    <w:name w:val="annotation reference"/>
    <w:basedOn w:val="Fontepargpadro"/>
    <w:rsid w:val="00D63F35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D63F3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63F3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63F3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63F35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D63F3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rsid w:val="00D63F35"/>
    <w:rPr>
      <w:color w:val="96607D" w:themeColor="followedHyperlink"/>
      <w:u w:val="single"/>
    </w:rPr>
  </w:style>
  <w:style w:type="paragraph" w:styleId="PargrafodaLista">
    <w:name w:val="List Paragraph"/>
    <w:basedOn w:val="Normal"/>
    <w:autoRedefine/>
    <w:qFormat/>
    <w:rsid w:val="00CD3A08"/>
    <w:pPr>
      <w:numPr>
        <w:numId w:val="22"/>
      </w:numPr>
      <w:ind w:left="397" w:firstLine="0"/>
      <w:contextualSpacing/>
    </w:pPr>
    <w:rPr>
      <w:rFonts w:cs="Arial"/>
    </w:rPr>
  </w:style>
  <w:style w:type="paragraph" w:styleId="Cabealho">
    <w:name w:val="header"/>
    <w:basedOn w:val="Normal"/>
    <w:link w:val="CabealhoChar"/>
    <w:rsid w:val="00717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17215"/>
  </w:style>
  <w:style w:type="paragraph" w:styleId="Rodap">
    <w:name w:val="footer"/>
    <w:basedOn w:val="Normal"/>
    <w:link w:val="RodapChar"/>
    <w:rsid w:val="00717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17215"/>
  </w:style>
  <w:style w:type="character" w:styleId="TextodoEspaoReservado">
    <w:name w:val="Placeholder Text"/>
    <w:basedOn w:val="Fontepargpadro"/>
    <w:rsid w:val="00B92003"/>
    <w:rPr>
      <w:color w:val="666666"/>
    </w:rPr>
  </w:style>
  <w:style w:type="paragraph" w:customStyle="1" w:styleId="Titulo2">
    <w:name w:val="Titulo 2"/>
    <w:basedOn w:val="Ttulo1"/>
    <w:next w:val="Corpodetexto"/>
    <w:link w:val="Titulo2Char"/>
    <w:autoRedefine/>
    <w:rsid w:val="00B47AFB"/>
    <w:pPr>
      <w:spacing w:before="240" w:after="120"/>
    </w:pPr>
    <w:rPr>
      <w:caps w:val="0"/>
    </w:rPr>
  </w:style>
  <w:style w:type="character" w:customStyle="1" w:styleId="Titulo2Char">
    <w:name w:val="Titulo 2 Char"/>
    <w:basedOn w:val="Ttulo1Char"/>
    <w:link w:val="Titulo2"/>
    <w:rsid w:val="00B47AFB"/>
    <w:rPr>
      <w:rFonts w:ascii="Times New Roman" w:eastAsiaTheme="majorEastAsia" w:hAnsi="Times New Roman" w:cs="Times New Roman"/>
      <w:b/>
      <w:bCs/>
      <w:caps w:val="0"/>
      <w:color w:val="0F4761" w:themeColor="accent1" w:themeShade="BF"/>
      <w:sz w:val="28"/>
      <w:szCs w:val="28"/>
      <w:lang w:val="pt-BR"/>
    </w:rPr>
  </w:style>
  <w:style w:type="paragraph" w:customStyle="1" w:styleId="RTCUReferncias">
    <w:name w:val="RTCU_Referências"/>
    <w:basedOn w:val="Corpodetexto"/>
    <w:link w:val="RTCURefernciasChar"/>
    <w:qFormat/>
    <w:rsid w:val="00653418"/>
    <w:pPr>
      <w:spacing w:line="240" w:lineRule="auto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rsid w:val="00651FBE"/>
    <w:rPr>
      <w:rFonts w:ascii="Arial" w:hAnsi="Arial" w:cs="Arial"/>
      <w:lang w:val="pt-BR"/>
    </w:rPr>
  </w:style>
  <w:style w:type="character" w:customStyle="1" w:styleId="RTCURefernciasChar">
    <w:name w:val="RTCU_Referências Char"/>
    <w:basedOn w:val="CorpodetextoChar"/>
    <w:link w:val="RTCUReferncias"/>
    <w:rsid w:val="00653418"/>
    <w:rPr>
      <w:rFonts w:ascii="Times New Roman" w:hAnsi="Times New Roman" w:cs="Times New Roman"/>
      <w:lang w:val="pt-BR"/>
    </w:rPr>
  </w:style>
  <w:style w:type="paragraph" w:customStyle="1" w:styleId="RTCUreadotrabalho">
    <w:name w:val="RTCU_Área do trabalho"/>
    <w:basedOn w:val="Corpodetexto"/>
    <w:next w:val="RTCUModalidadedoPTT"/>
    <w:link w:val="RTCUreadotrabalhoChar"/>
    <w:qFormat/>
    <w:rsid w:val="007C3E80"/>
    <w:rPr>
      <w:rFonts w:cs="Times New Roman"/>
      <w:color w:val="156082" w:themeColor="accent1"/>
      <w:bdr w:val="single" w:sz="8" w:space="0" w:color="156082" w:themeColor="accent1"/>
      <w:shd w:val="clear" w:color="auto" w:fill="DAE9F7" w:themeFill="text2" w:themeFillTint="1A"/>
    </w:rPr>
  </w:style>
  <w:style w:type="character" w:customStyle="1" w:styleId="RTCUreadotrabalhoChar">
    <w:name w:val="RTCU_Área do trabalho Char"/>
    <w:basedOn w:val="CorpodetextoChar"/>
    <w:link w:val="RTCUreadotrabalho"/>
    <w:rsid w:val="007C3E80"/>
    <w:rPr>
      <w:rFonts w:ascii="Arial" w:hAnsi="Arial" w:cs="Times New Roman"/>
      <w:color w:val="156082" w:themeColor="accent1"/>
      <w:bdr w:val="single" w:sz="8" w:space="0" w:color="156082" w:themeColor="accent1"/>
      <w:lang w:val="pt-BR"/>
    </w:rPr>
  </w:style>
  <w:style w:type="paragraph" w:customStyle="1" w:styleId="RTCUModalidadedoPTT">
    <w:name w:val="RTCU_Modalidade do PTT"/>
    <w:basedOn w:val="Corpodetexto"/>
    <w:next w:val="RTCUEstgiodematuridade"/>
    <w:link w:val="RTCUModalidadedoPTTChar"/>
    <w:autoRedefine/>
    <w:qFormat/>
    <w:rsid w:val="0009495F"/>
    <w:rPr>
      <w:rFonts w:cs="Times New Roman"/>
      <w:color w:val="946C00"/>
      <w:bdr w:val="single" w:sz="8" w:space="0" w:color="B48C28"/>
      <w:shd w:val="clear" w:color="auto" w:fill="FFFFCC"/>
    </w:rPr>
  </w:style>
  <w:style w:type="character" w:customStyle="1" w:styleId="RTCUModalidadedoPTTChar">
    <w:name w:val="RTCU_Modalidade do PTT Char"/>
    <w:basedOn w:val="CorpodetextoChar"/>
    <w:link w:val="RTCUModalidadedoPTT"/>
    <w:rsid w:val="0009495F"/>
    <w:rPr>
      <w:rFonts w:ascii="Arial" w:hAnsi="Arial" w:cs="Times New Roman"/>
      <w:color w:val="946C00"/>
      <w:bdr w:val="single" w:sz="8" w:space="0" w:color="B48C28"/>
      <w:lang w:val="pt-BR"/>
    </w:rPr>
  </w:style>
  <w:style w:type="paragraph" w:customStyle="1" w:styleId="RTCUEstgiodematuridade">
    <w:name w:val="RTCU_Estágio_de_maturidade"/>
    <w:basedOn w:val="Corpodetexto"/>
    <w:link w:val="RTCUEstgiodematuridadeChar"/>
    <w:autoRedefine/>
    <w:qFormat/>
    <w:rsid w:val="007C3E80"/>
    <w:rPr>
      <w:rFonts w:cs="Times New Roman"/>
      <w:color w:val="007A66"/>
      <w:bdr w:val="single" w:sz="8" w:space="0" w:color="007A66"/>
      <w:shd w:val="clear" w:color="auto" w:fill="E1F5DB"/>
    </w:rPr>
  </w:style>
  <w:style w:type="character" w:customStyle="1" w:styleId="RTCUEstgiodematuridadeChar">
    <w:name w:val="RTCU_Estágio_de_maturidade Char"/>
    <w:basedOn w:val="CorpodetextoChar"/>
    <w:link w:val="RTCUEstgiodematuridade"/>
    <w:rsid w:val="007C3E80"/>
    <w:rPr>
      <w:rFonts w:ascii="Arial" w:hAnsi="Arial" w:cs="Times New Roman"/>
      <w:color w:val="007A66"/>
      <w:bdr w:val="single" w:sz="8" w:space="0" w:color="007A66"/>
      <w:lang w:val="pt-BR"/>
    </w:rPr>
  </w:style>
  <w:style w:type="paragraph" w:customStyle="1" w:styleId="RTCUCampodepreenchimento">
    <w:name w:val="RTCU_Campo de preenchimento"/>
    <w:basedOn w:val="Corpodetexto"/>
    <w:link w:val="RTCUCampodepreenchimentoChar"/>
    <w:autoRedefine/>
    <w:qFormat/>
    <w:rsid w:val="007C3E80"/>
    <w:rPr>
      <w:rFonts w:eastAsiaTheme="majorEastAsia" w:cs="Times New Roman"/>
      <w:b/>
      <w:bCs/>
      <w:color w:val="0F4761" w:themeColor="accent1" w:themeShade="BF"/>
    </w:rPr>
  </w:style>
  <w:style w:type="character" w:customStyle="1" w:styleId="RTCUCampodepreenchimentoChar">
    <w:name w:val="RTCU_Campo de preenchimento Char"/>
    <w:basedOn w:val="CorpodetextoChar"/>
    <w:link w:val="RTCUCampodepreenchimento"/>
    <w:rsid w:val="007C3E80"/>
    <w:rPr>
      <w:rFonts w:ascii="Arial" w:eastAsiaTheme="majorEastAsia" w:hAnsi="Arial" w:cs="Times New Roman"/>
      <w:b/>
      <w:bCs/>
      <w:color w:val="0F4761" w:themeColor="accent1" w:themeShade="BF"/>
      <w:lang w:val="pt-BR"/>
    </w:rPr>
  </w:style>
  <w:style w:type="table" w:styleId="Tabelacomgrade">
    <w:name w:val="Table Grid"/>
    <w:basedOn w:val="Tabelanormal"/>
    <w:rsid w:val="00062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2">
    <w:name w:val="Plain Table 2"/>
    <w:basedOn w:val="Tabelanormal"/>
    <w:rsid w:val="000C644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itulo">
    <w:name w:val="Titulo"/>
    <w:basedOn w:val="FirstParagraph"/>
    <w:link w:val="TituloChar"/>
    <w:rsid w:val="007B4817"/>
    <w:pPr>
      <w:jc w:val="center"/>
    </w:pPr>
    <w:rPr>
      <w:b/>
      <w:bCs/>
      <w:sz w:val="32"/>
      <w:szCs w:val="32"/>
    </w:rPr>
  </w:style>
  <w:style w:type="character" w:customStyle="1" w:styleId="FirstParagraphChar">
    <w:name w:val="First Paragraph Char"/>
    <w:basedOn w:val="CorpodetextoChar"/>
    <w:link w:val="FirstParagraph"/>
    <w:rsid w:val="007B4817"/>
    <w:rPr>
      <w:rFonts w:ascii="Arial" w:hAnsi="Arial" w:cs="Arial"/>
      <w:lang w:val="pt-BR"/>
    </w:rPr>
  </w:style>
  <w:style w:type="character" w:customStyle="1" w:styleId="TituloChar">
    <w:name w:val="Titulo Char"/>
    <w:basedOn w:val="FirstParagraphChar"/>
    <w:link w:val="Titulo"/>
    <w:rsid w:val="007B4817"/>
    <w:rPr>
      <w:rFonts w:ascii="Arial" w:hAnsi="Arial" w:cs="Arial"/>
      <w:b/>
      <w:bCs/>
      <w:sz w:val="32"/>
      <w:szCs w:val="32"/>
      <w:lang w:val="pt-BR"/>
    </w:rPr>
  </w:style>
  <w:style w:type="paragraph" w:customStyle="1" w:styleId="RTCUTtuloAbstractResumen">
    <w:name w:val="RTCU_Título_Abstract/Resumen"/>
    <w:basedOn w:val="Ttulo1"/>
    <w:link w:val="RTCUTtuloAbstractResumenChar"/>
    <w:autoRedefine/>
    <w:qFormat/>
    <w:rsid w:val="00994775"/>
    <w:rPr>
      <w:i/>
    </w:rPr>
  </w:style>
  <w:style w:type="character" w:customStyle="1" w:styleId="RTCUTtuloAbstractResumenChar">
    <w:name w:val="RTCU_Título_Abstract/Resumen Char"/>
    <w:basedOn w:val="Ttulo1Char"/>
    <w:link w:val="RTCUTtuloAbstractResumen"/>
    <w:rsid w:val="00994775"/>
    <w:rPr>
      <w:rFonts w:ascii="Arial" w:eastAsiaTheme="majorEastAsia" w:hAnsi="Arial" w:cs="Arial"/>
      <w:b/>
      <w:bCs/>
      <w:i/>
      <w:caps/>
      <w:color w:val="0F4761" w:themeColor="accent1" w:themeShade="BF"/>
      <w:sz w:val="28"/>
      <w:szCs w:val="28"/>
      <w:lang w:val="pt-BR"/>
    </w:rPr>
  </w:style>
  <w:style w:type="paragraph" w:customStyle="1" w:styleId="RTCUTtuloReferncias">
    <w:name w:val="RTCU_Título_Referências"/>
    <w:basedOn w:val="Ttulo1"/>
    <w:link w:val="RTCUTtuloRefernciasChar"/>
    <w:autoRedefine/>
    <w:qFormat/>
    <w:rsid w:val="00371125"/>
    <w:pPr>
      <w:jc w:val="center"/>
    </w:pPr>
  </w:style>
  <w:style w:type="character" w:customStyle="1" w:styleId="RTCUTtuloRefernciasChar">
    <w:name w:val="RTCU_Título_Referências Char"/>
    <w:basedOn w:val="Ttulo1Char"/>
    <w:link w:val="RTCUTtuloReferncias"/>
    <w:rsid w:val="00371125"/>
    <w:rPr>
      <w:rFonts w:ascii="Arial" w:eastAsiaTheme="majorEastAsia" w:hAnsi="Arial" w:cs="Arial"/>
      <w:b/>
      <w:bCs/>
      <w:caps/>
      <w:color w:val="0F4761" w:themeColor="accent1" w:themeShade="BF"/>
      <w:sz w:val="28"/>
      <w:szCs w:val="28"/>
      <w:lang w:val="pt-BR"/>
    </w:rPr>
  </w:style>
  <w:style w:type="paragraph" w:customStyle="1" w:styleId="RTCUTtuloCRediT">
    <w:name w:val="RTCU_Título_CRediT"/>
    <w:basedOn w:val="Ttulo1"/>
    <w:link w:val="RTCUTtuloCRediTChar"/>
    <w:autoRedefine/>
    <w:qFormat/>
    <w:rsid w:val="00016620"/>
    <w:rPr>
      <w:caps w:val="0"/>
    </w:rPr>
  </w:style>
  <w:style w:type="character" w:customStyle="1" w:styleId="RTCUTtuloCRediTChar">
    <w:name w:val="RTCU_Título_CRediT Char"/>
    <w:basedOn w:val="Ttulo1Char"/>
    <w:link w:val="RTCUTtuloCRediT"/>
    <w:rsid w:val="00016620"/>
    <w:rPr>
      <w:rFonts w:ascii="Arial" w:eastAsiaTheme="majorEastAsia" w:hAnsi="Arial" w:cs="Arial"/>
      <w:b/>
      <w:bCs/>
      <w:caps w:val="0"/>
      <w:color w:val="0F4761" w:themeColor="accent1" w:themeShade="BF"/>
      <w:sz w:val="28"/>
      <w:szCs w:val="28"/>
      <w:lang w:val="pt-BR"/>
    </w:rPr>
  </w:style>
  <w:style w:type="paragraph" w:customStyle="1" w:styleId="RTCUkeywords">
    <w:name w:val="RTCU_keywords"/>
    <w:basedOn w:val="Corpodetexto"/>
    <w:link w:val="RTCUkeywordsChar"/>
    <w:autoRedefine/>
    <w:qFormat/>
    <w:rsid w:val="00D25302"/>
    <w:rPr>
      <w:rFonts w:eastAsiaTheme="majorEastAsia"/>
      <w:b/>
      <w:bCs/>
      <w:i/>
      <w:iCs/>
      <w:color w:val="0F4761" w:themeColor="accent1" w:themeShade="BF"/>
    </w:rPr>
  </w:style>
  <w:style w:type="character" w:customStyle="1" w:styleId="RTCUkeywordsChar">
    <w:name w:val="RTCU_keywords Char"/>
    <w:basedOn w:val="CorpodetextoChar"/>
    <w:link w:val="RTCUkeywords"/>
    <w:rsid w:val="00D25302"/>
    <w:rPr>
      <w:rFonts w:ascii="Arial" w:eastAsiaTheme="majorEastAsia" w:hAnsi="Arial" w:cs="Arial"/>
      <w:b/>
      <w:bCs/>
      <w:i/>
      <w:iCs/>
      <w:color w:val="0F4761" w:themeColor="accent1" w:themeShade="BF"/>
      <w:lang w:val="pt-BR"/>
    </w:rPr>
  </w:style>
  <w:style w:type="paragraph" w:customStyle="1" w:styleId="RTCUAviso">
    <w:name w:val="RTCU_Aviso"/>
    <w:basedOn w:val="RTCUReferncias"/>
    <w:link w:val="RTCUAvisoChar"/>
    <w:qFormat/>
    <w:rsid w:val="00EC1348"/>
    <w:pPr>
      <w:spacing w:before="360" w:after="240"/>
    </w:pPr>
    <w:rPr>
      <w:b/>
      <w:bCs/>
      <w:color w:val="A66500"/>
      <w:sz w:val="32"/>
      <w:szCs w:val="32"/>
    </w:rPr>
  </w:style>
  <w:style w:type="character" w:customStyle="1" w:styleId="RTCUAvisoChar">
    <w:name w:val="RTCU_Aviso Char"/>
    <w:basedOn w:val="RTCURefernciasChar"/>
    <w:link w:val="RTCUAviso"/>
    <w:rsid w:val="00EC1348"/>
    <w:rPr>
      <w:rFonts w:ascii="Arial" w:hAnsi="Arial" w:cs="Times New Roman"/>
      <w:b/>
      <w:bCs/>
      <w:color w:val="A66500"/>
      <w:sz w:val="32"/>
      <w:szCs w:val="32"/>
      <w:lang w:val="pt-BR"/>
    </w:rPr>
  </w:style>
  <w:style w:type="character" w:customStyle="1" w:styleId="EstiloHyperlinkSublinhado">
    <w:name w:val="Estilo Hyperlink + Sublinhado"/>
    <w:basedOn w:val="Hyperlink"/>
    <w:qFormat/>
    <w:rsid w:val="00A40525"/>
    <w:rPr>
      <w:color w:val="156082" w:themeColor="accent1"/>
      <w:u w:val="single"/>
    </w:rPr>
  </w:style>
  <w:style w:type="paragraph" w:customStyle="1" w:styleId="TituloPrincipal">
    <w:name w:val="Titulo_Principal"/>
    <w:basedOn w:val="Ttulo1"/>
    <w:next w:val="Ttulo2"/>
    <w:link w:val="TituloPrincipalChar"/>
    <w:autoRedefine/>
    <w:qFormat/>
    <w:rsid w:val="009C09DD"/>
    <w:rPr>
      <w:caps w:val="0"/>
      <w:sz w:val="36"/>
    </w:rPr>
  </w:style>
  <w:style w:type="character" w:customStyle="1" w:styleId="TituloPrincipalChar">
    <w:name w:val="Titulo_Principal Char"/>
    <w:basedOn w:val="Ttulo2Char"/>
    <w:link w:val="TituloPrincipal"/>
    <w:rsid w:val="009C09DD"/>
    <w:rPr>
      <w:rFonts w:ascii="Arial" w:eastAsiaTheme="majorEastAsia" w:hAnsi="Arial" w:cs="Arial"/>
      <w:b/>
      <w:bCs/>
      <w:color w:val="0F4761" w:themeColor="accent1" w:themeShade="BF"/>
      <w:sz w:val="36"/>
      <w:szCs w:val="28"/>
      <w:lang w:val="pt-BR"/>
    </w:rPr>
  </w:style>
  <w:style w:type="paragraph" w:styleId="Citao">
    <w:name w:val="Quote"/>
    <w:basedOn w:val="Normal"/>
    <w:next w:val="Normal"/>
    <w:link w:val="CitaoChar"/>
    <w:autoRedefine/>
    <w:qFormat/>
    <w:rsid w:val="00F74F92"/>
    <w:pPr>
      <w:spacing w:before="120" w:after="120" w:line="240" w:lineRule="auto"/>
      <w:ind w:left="862" w:right="862"/>
    </w:pPr>
    <w:rPr>
      <w:iCs/>
      <w:sz w:val="22"/>
    </w:rPr>
  </w:style>
  <w:style w:type="character" w:customStyle="1" w:styleId="CitaoChar">
    <w:name w:val="Citação Char"/>
    <w:basedOn w:val="Fontepargpadro"/>
    <w:link w:val="Citao"/>
    <w:rsid w:val="00F74F92"/>
    <w:rPr>
      <w:rFonts w:ascii="Arial" w:hAnsi="Arial"/>
      <w:iCs/>
      <w:sz w:val="22"/>
      <w:lang w:val="pt-BR"/>
    </w:rPr>
  </w:style>
  <w:style w:type="paragraph" w:styleId="Reviso">
    <w:name w:val="Revision"/>
    <w:hidden/>
    <w:rsid w:val="0081664D"/>
    <w:pPr>
      <w:spacing w:line="240" w:lineRule="auto"/>
    </w:pPr>
    <w:rPr>
      <w:rFonts w:ascii="Arial" w:hAnsi="Arial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.tcu.gov.br/ojs/index.php/RTCU/libraryFiles/downloadPublic/6" TargetMode="External"/><Relationship Id="rId2" Type="http://schemas.openxmlformats.org/officeDocument/2006/relationships/hyperlink" Target="https://revista.tcu.gov.br/ojs/index.php/RTCU/libraryFiles/downloadPublic/6" TargetMode="External"/><Relationship Id="rId1" Type="http://schemas.openxmlformats.org/officeDocument/2006/relationships/hyperlink" Target="https://revista.tcu.gov.br/ojs/index.php/RTCU/libraryFiles/downloadPublic/6" TargetMode="Externa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hyperlink" Target="https://revista.tcu.gov.br/ojs/index.php/RTCU/libraryFiles/downloadPublic/6" TargetMode="External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v.br/capes/pt-br" TargetMode="External"/><Relationship Id="rId18" Type="http://schemas.microsoft.com/office/2018/08/relationships/commentsExtensible" Target="commentsExtensible.xml"/><Relationship Id="rId26" Type="http://schemas.openxmlformats.org/officeDocument/2006/relationships/hyperlink" Target="https://revista.tcu.gov.br/ojs/index.php/RTCU/libraryFiles/downloadPublic/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69518/rtcu.156.43-67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revista.tcu.gov.br/ojs/index.php/RTCU/libraryFiles/downloadPublic/6" TargetMode="External"/><Relationship Id="rId17" Type="http://schemas.microsoft.com/office/2016/09/relationships/commentsIds" Target="commentsIds.xml"/><Relationship Id="rId25" Type="http://schemas.openxmlformats.org/officeDocument/2006/relationships/hyperlink" Target="https://revista.tcu.gov.br/ojs/index.php/RTCU/libraryFiles/downloadPublic/6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hyperlink" Target="https://www.scielo.br/j/es/a/qrKPHrqPTpMY59HLsbqtRGn/?lang=pt." TargetMode="External"/><Relationship Id="rId29" Type="http://schemas.openxmlformats.org/officeDocument/2006/relationships/hyperlink" Target="https://revista.tcu.gov.br/ojs/index.php/RTCU/libraryFiles/downloadPublic/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s://revista.tcu.gov.br/ojs/index.php/RTCU/libraryFiles/downloadPublic/6" TargetMode="External"/><Relationship Id="rId32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23" Type="http://schemas.openxmlformats.org/officeDocument/2006/relationships/hyperlink" Target="https://revista.tcu.gov.br/ojs/index.php/RTCU/libraryFiles/downloadPublic/6" TargetMode="External"/><Relationship Id="rId28" Type="http://schemas.openxmlformats.org/officeDocument/2006/relationships/hyperlink" Target="https://revista.tcu.gov.br/ojs/index.php/RTCU/libraryFiles/downloadPublic/6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doi.org/10.1590/S0101-73302008000200005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ov.br/capes/pt-br/centrais-de-conteudo/10062019-producao-tecnica-pdf/@@display-file/file" TargetMode="External"/><Relationship Id="rId22" Type="http://schemas.openxmlformats.org/officeDocument/2006/relationships/hyperlink" Target="https://revista.tcu.gov.br/ojs/index.php/RTCU/article/view/2164" TargetMode="External"/><Relationship Id="rId27" Type="http://schemas.openxmlformats.org/officeDocument/2006/relationships/hyperlink" Target="https://revista.tcu.gov.br/ojs/index.php/RTCU/libraryFiles/downloadPublic/6" TargetMode="External"/><Relationship Id="rId30" Type="http://schemas.openxmlformats.org/officeDocument/2006/relationships/hyperlink" Target="https://revista.tcu.gov.br/ojs/index.php/RTCU/libraryFiles/downloadPublic/6" TargetMode="External"/><Relationship Id="rId8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\Documents\Atualiza&#231;&#227;o%20Revista\Textos%20finais%208_6_2026\Template_PTT_vers&#227;o%20final%209_9_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25ea2-494b-4909-a6d0-22f2ca4b81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E8B30685911458A028F1479EBD0DF" ma:contentTypeVersion="5" ma:contentTypeDescription="Create a new document." ma:contentTypeScope="" ma:versionID="62dccc7dd83da0a0c2b035f107404f49">
  <xsd:schema xmlns:xsd="http://www.w3.org/2001/XMLSchema" xmlns:xs="http://www.w3.org/2001/XMLSchema" xmlns:p="http://schemas.microsoft.com/office/2006/metadata/properties" xmlns:ns3="bfb25ea2-494b-4909-a6d0-22f2ca4b8197" targetNamespace="http://schemas.microsoft.com/office/2006/metadata/properties" ma:root="true" ma:fieldsID="c2f8d9a93c091a5d4767aba11a3a2106" ns3:_="">
    <xsd:import namespace="bfb25ea2-494b-4909-a6d0-22f2ca4b81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25ea2-494b-4909-a6d0-22f2ca4b81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2F7EF-7731-41A5-920A-9A855A52B443}">
  <ds:schemaRefs>
    <ds:schemaRef ds:uri="http://schemas.microsoft.com/office/2006/metadata/properties"/>
    <ds:schemaRef ds:uri="http://schemas.microsoft.com/office/infopath/2007/PartnerControls"/>
    <ds:schemaRef ds:uri="bfb25ea2-494b-4909-a6d0-22f2ca4b8197"/>
  </ds:schemaRefs>
</ds:datastoreItem>
</file>

<file path=customXml/itemProps2.xml><?xml version="1.0" encoding="utf-8"?>
<ds:datastoreItem xmlns:ds="http://schemas.openxmlformats.org/officeDocument/2006/customXml" ds:itemID="{2069E45E-A955-4924-AB70-9F2FA01187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9C9B4D-8D72-44ED-9413-3A8DF0EAA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25ea2-494b-4909-a6d0-22f2ca4b8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06F925-0832-4B21-A132-7DD39E07FC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Template_PTT_versão final 9_9_2026.dotx</Template>
  <TotalTime>20</TotalTime>
  <Pages>10</Pages>
  <Words>2298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14679</CharactersWithSpaces>
  <SharedDoc>false</SharedDoc>
  <HLinks>
    <vt:vector size="114" baseType="variant">
      <vt:variant>
        <vt:i4>3407976</vt:i4>
      </vt:variant>
      <vt:variant>
        <vt:i4>45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42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39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36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33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30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24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21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18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2556002</vt:i4>
      </vt:variant>
      <vt:variant>
        <vt:i4>15</vt:i4>
      </vt:variant>
      <vt:variant>
        <vt:i4>0</vt:i4>
      </vt:variant>
      <vt:variant>
        <vt:i4>5</vt:i4>
      </vt:variant>
      <vt:variant>
        <vt:lpwstr>https://doi.org/10.69518/rtcu.156.43-67</vt:lpwstr>
      </vt:variant>
      <vt:variant>
        <vt:lpwstr/>
      </vt:variant>
      <vt:variant>
        <vt:i4>7274540</vt:i4>
      </vt:variant>
      <vt:variant>
        <vt:i4>12</vt:i4>
      </vt:variant>
      <vt:variant>
        <vt:i4>0</vt:i4>
      </vt:variant>
      <vt:variant>
        <vt:i4>5</vt:i4>
      </vt:variant>
      <vt:variant>
        <vt:lpwstr>https://www.scielo.br/j/es/a/qrKPHrqPTpMY59HLsbqtRGn/?lang=pt.</vt:lpwstr>
      </vt:variant>
      <vt:variant>
        <vt:lpwstr/>
      </vt:variant>
      <vt:variant>
        <vt:i4>4063274</vt:i4>
      </vt:variant>
      <vt:variant>
        <vt:i4>9</vt:i4>
      </vt:variant>
      <vt:variant>
        <vt:i4>0</vt:i4>
      </vt:variant>
      <vt:variant>
        <vt:i4>5</vt:i4>
      </vt:variant>
      <vt:variant>
        <vt:lpwstr>https://doi.org/10.1590/S0101-73302008000200005</vt:lpwstr>
      </vt:variant>
      <vt:variant>
        <vt:lpwstr/>
      </vt:variant>
      <vt:variant>
        <vt:i4>8192119</vt:i4>
      </vt:variant>
      <vt:variant>
        <vt:i4>6</vt:i4>
      </vt:variant>
      <vt:variant>
        <vt:i4>0</vt:i4>
      </vt:variant>
      <vt:variant>
        <vt:i4>5</vt:i4>
      </vt:variant>
      <vt:variant>
        <vt:lpwstr>https://www.gov.br/capes/pt-br/centrais-de-conteudo/10062019-producao-tecnica-pdf/@@display-file/file</vt:lpwstr>
      </vt:variant>
      <vt:variant>
        <vt:lpwstr/>
      </vt:variant>
      <vt:variant>
        <vt:i4>3407905</vt:i4>
      </vt:variant>
      <vt:variant>
        <vt:i4>3</vt:i4>
      </vt:variant>
      <vt:variant>
        <vt:i4>0</vt:i4>
      </vt:variant>
      <vt:variant>
        <vt:i4>5</vt:i4>
      </vt:variant>
      <vt:variant>
        <vt:lpwstr>https://www.gov.br/capes/pt-br</vt:lpwstr>
      </vt:variant>
      <vt:variant>
        <vt:lpwstr/>
      </vt:variant>
      <vt:variant>
        <vt:i4>3407976</vt:i4>
      </vt:variant>
      <vt:variant>
        <vt:i4>0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9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6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3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  <vt:variant>
        <vt:i4>3407976</vt:i4>
      </vt:variant>
      <vt:variant>
        <vt:i4>0</vt:i4>
      </vt:variant>
      <vt:variant>
        <vt:i4>0</vt:i4>
      </vt:variant>
      <vt:variant>
        <vt:i4>5</vt:i4>
      </vt:variant>
      <vt:variant>
        <vt:lpwstr>https://revista.tcu.gov.br/ojs/index.php/RTCU/libraryFiles/downloadPublic/6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Caballero Brügger Freitas</dc:creator>
  <cp:keywords/>
  <cp:lastModifiedBy>Alessandra Caballero Brügger Freitas</cp:lastModifiedBy>
  <cp:revision>5</cp:revision>
  <dcterms:created xsi:type="dcterms:W3CDTF">2026-09-09T13:47:00Z</dcterms:created>
  <dcterms:modified xsi:type="dcterms:W3CDTF">2026-09-09T14:06:00Z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ea_Trabalho">
    <vt:lpwstr>área</vt:lpwstr>
  </property>
  <property fmtid="{D5CDD505-2E9C-101B-9397-08002B2CF9AE}" pid="3" name="Modalidade_PTT">
    <vt:lpwstr>Modalidade</vt:lpwstr>
  </property>
  <property fmtid="{D5CDD505-2E9C-101B-9397-08002B2CF9AE}" pid="4" name="Estagio_Maturidade (se houver)">
    <vt:lpwstr>Estagio</vt:lpwstr>
  </property>
  <property fmtid="{D5CDD505-2E9C-101B-9397-08002B2CF9AE}" pid="5" name="ContentTypeId">
    <vt:lpwstr>0x010100ABCE8B30685911458A028F1479EBD0DF</vt:lpwstr>
  </property>
</Properties>
</file>